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769B1" w14:textId="653D2BE6" w:rsidR="00C74BDA" w:rsidRPr="009C7BBB" w:rsidRDefault="00C74BDA">
      <w:pPr>
        <w:spacing w:after="528"/>
        <w:ind w:left="179" w:right="0"/>
        <w:rPr>
          <w:color w:val="000000"/>
        </w:rPr>
      </w:pPr>
    </w:p>
    <w:p w14:paraId="293EAA15" w14:textId="77777777" w:rsidR="00C74BDA" w:rsidRPr="009C7BBB" w:rsidRDefault="00BE66FD">
      <w:pPr>
        <w:spacing w:after="0"/>
        <w:ind w:left="11" w:right="0" w:hanging="11"/>
        <w:jc w:val="center"/>
        <w:rPr>
          <w:b/>
          <w:bCs/>
          <w:color w:val="000000"/>
        </w:rPr>
      </w:pPr>
      <w:r w:rsidRPr="009C7BBB">
        <w:rPr>
          <w:b/>
          <w:bCs/>
          <w:color w:val="000000"/>
        </w:rPr>
        <w:t>ANEXO 1</w:t>
      </w:r>
    </w:p>
    <w:p w14:paraId="640FA7FE" w14:textId="77777777" w:rsidR="00C74BDA" w:rsidRPr="009C7BBB" w:rsidRDefault="00C74BDA">
      <w:pPr>
        <w:spacing w:after="0"/>
        <w:ind w:left="11" w:right="0" w:hanging="11"/>
        <w:jc w:val="center"/>
        <w:rPr>
          <w:b/>
          <w:bCs/>
          <w:color w:val="000000"/>
        </w:rPr>
      </w:pPr>
    </w:p>
    <w:p w14:paraId="47AC963C" w14:textId="77777777" w:rsidR="00C74BDA" w:rsidRPr="009C7BBB" w:rsidRDefault="00BE66FD">
      <w:pPr>
        <w:spacing w:after="0" w:line="265" w:lineRule="auto"/>
        <w:ind w:left="11" w:right="0" w:hanging="11"/>
        <w:jc w:val="center"/>
        <w:rPr>
          <w:b/>
          <w:bCs/>
          <w:color w:val="000000"/>
        </w:rPr>
      </w:pPr>
      <w:r w:rsidRPr="009C7BBB">
        <w:rPr>
          <w:b/>
          <w:bCs/>
          <w:color w:val="000000"/>
        </w:rPr>
        <w:t>PLANILHA DE AVALIAÇÃO</w:t>
      </w:r>
    </w:p>
    <w:p w14:paraId="430C6944" w14:textId="77777777" w:rsidR="00C74BDA" w:rsidRPr="009C7BBB" w:rsidRDefault="00C74BDA">
      <w:pPr>
        <w:spacing w:after="0" w:line="265" w:lineRule="auto"/>
        <w:ind w:left="11" w:right="0" w:hanging="11"/>
        <w:jc w:val="center"/>
        <w:rPr>
          <w:color w:val="000000"/>
        </w:rPr>
      </w:pPr>
    </w:p>
    <w:p w14:paraId="4E2F3E01" w14:textId="77777777" w:rsidR="00C74BDA" w:rsidRPr="009C7BBB" w:rsidRDefault="00BE66FD">
      <w:pPr>
        <w:spacing w:after="0"/>
        <w:ind w:left="11" w:right="0" w:hanging="11"/>
        <w:rPr>
          <w:b/>
          <w:bCs/>
          <w:strike/>
          <w:color w:val="000000"/>
        </w:rPr>
      </w:pPr>
      <w:r w:rsidRPr="009C7BBB">
        <w:rPr>
          <w:color w:val="000000"/>
        </w:rPr>
        <w:t xml:space="preserve">Preencha, na coluna em branco, as informações solicitadas. </w:t>
      </w:r>
      <w:r w:rsidRPr="009C7BBB">
        <w:rPr>
          <w:b/>
          <w:bCs/>
          <w:color w:val="000000"/>
          <w:u w:val="single"/>
        </w:rPr>
        <w:t>Organize a documentação do Curriculum vitae na mesma sequência dos itens da ficha, anexando os comprovantes,</w:t>
      </w:r>
      <w:r w:rsidRPr="009C7BBB">
        <w:rPr>
          <w:color w:val="000000"/>
        </w:rPr>
        <w:t xml:space="preserve"> e gere um único arquivo pdf (contendo ficha de avaliação preenchida e os comprovantes). As informações serão conferidas pela Comissão de Bolsas, sendo que os itens </w:t>
      </w:r>
      <w:r w:rsidRPr="009C7BBB">
        <w:rPr>
          <w:b/>
          <w:bCs/>
          <w:color w:val="000000"/>
          <w:u w:val="single"/>
        </w:rPr>
        <w:t>NÃO COMPROVADOS</w:t>
      </w:r>
      <w:r w:rsidRPr="009C7BBB">
        <w:rPr>
          <w:b/>
          <w:bCs/>
          <w:color w:val="000000"/>
        </w:rPr>
        <w:t xml:space="preserve"> ou enquadrados incorretamente não serão considerados. </w:t>
      </w:r>
    </w:p>
    <w:p w14:paraId="056A8036" w14:textId="77777777" w:rsidR="00C74BDA" w:rsidRPr="009C7BBB" w:rsidRDefault="00C74BDA">
      <w:pPr>
        <w:spacing w:after="0"/>
        <w:ind w:left="11" w:right="0" w:hanging="11"/>
        <w:rPr>
          <w:strike/>
          <w:color w:val="000000"/>
        </w:rPr>
      </w:pPr>
    </w:p>
    <w:p w14:paraId="61C554E8" w14:textId="77777777" w:rsidR="00C74BDA" w:rsidRPr="009C7BBB" w:rsidRDefault="00BE66FD">
      <w:pPr>
        <w:spacing w:after="45"/>
        <w:ind w:left="179" w:right="0"/>
        <w:rPr>
          <w:color w:val="000000"/>
        </w:rPr>
      </w:pPr>
      <w:r w:rsidRPr="009C7BBB">
        <w:rPr>
          <w:color w:val="000000"/>
        </w:rPr>
        <w:t>Nome do(a) candidato(a): ________________________________________________</w:t>
      </w:r>
    </w:p>
    <w:p w14:paraId="6A573872" w14:textId="77777777" w:rsidR="00C74BDA" w:rsidRPr="009C7BBB" w:rsidRDefault="00C74BDA">
      <w:pPr>
        <w:spacing w:after="45"/>
        <w:ind w:left="179" w:right="0"/>
        <w:rPr>
          <w:color w:val="000000"/>
        </w:rPr>
      </w:pPr>
    </w:p>
    <w:tbl>
      <w:tblPr>
        <w:tblW w:w="89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455"/>
        <w:gridCol w:w="945"/>
        <w:gridCol w:w="1380"/>
        <w:gridCol w:w="1350"/>
        <w:gridCol w:w="855"/>
      </w:tblGrid>
      <w:tr w:rsidR="00C74BDA" w:rsidRPr="00F50F52" w14:paraId="243131D3" w14:textId="77777777" w:rsidTr="009C7BBB">
        <w:trPr>
          <w:trHeight w:val="300"/>
        </w:trPr>
        <w:tc>
          <w:tcPr>
            <w:tcW w:w="54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2F1D6A65" w14:textId="77777777" w:rsidR="00C74BDA" w:rsidRPr="009C7BBB" w:rsidRDefault="00BE66FD" w:rsidP="009C7BBB">
            <w:pPr>
              <w:spacing w:after="0" w:line="240" w:lineRule="auto"/>
              <w:ind w:left="120"/>
              <w:jc w:val="center"/>
              <w:rPr>
                <w:b/>
                <w:bCs/>
                <w:color w:val="000000"/>
              </w:rPr>
            </w:pPr>
            <w:r w:rsidRPr="009C7BBB">
              <w:rPr>
                <w:b/>
                <w:bCs/>
                <w:color w:val="000000"/>
              </w:rPr>
              <w:t>Item</w:t>
            </w:r>
          </w:p>
        </w:tc>
        <w:tc>
          <w:tcPr>
            <w:tcW w:w="13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16877DA2" w14:textId="77777777" w:rsidR="00C74BDA" w:rsidRPr="009C7BBB" w:rsidRDefault="00BE66FD" w:rsidP="009C7BBB">
            <w:pPr>
              <w:spacing w:after="0" w:line="240" w:lineRule="auto"/>
              <w:ind w:left="-58"/>
              <w:jc w:val="center"/>
              <w:rPr>
                <w:b/>
                <w:bCs/>
                <w:color w:val="000000"/>
              </w:rPr>
            </w:pPr>
            <w:r w:rsidRPr="009C7BBB">
              <w:rPr>
                <w:b/>
                <w:bCs/>
                <w:color w:val="000000"/>
              </w:rPr>
              <w:t>Pontuação</w:t>
            </w:r>
          </w:p>
        </w:tc>
        <w:tc>
          <w:tcPr>
            <w:tcW w:w="13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66EB7AA1" w14:textId="77777777" w:rsidR="00C74BDA" w:rsidRPr="009C7BBB" w:rsidRDefault="00BE66FD" w:rsidP="009C7BBB">
            <w:pPr>
              <w:spacing w:after="0" w:line="240" w:lineRule="auto"/>
              <w:ind w:left="0"/>
              <w:jc w:val="center"/>
              <w:rPr>
                <w:b/>
                <w:bCs/>
                <w:color w:val="000000"/>
              </w:rPr>
            </w:pPr>
            <w:r w:rsidRPr="009C7BBB">
              <w:rPr>
                <w:b/>
                <w:bCs/>
                <w:color w:val="000000"/>
              </w:rPr>
              <w:t>Quantidade</w:t>
            </w:r>
          </w:p>
        </w:tc>
        <w:tc>
          <w:tcPr>
            <w:tcW w:w="8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72CC56F7" w14:textId="77777777" w:rsidR="00C74BDA" w:rsidRPr="009C7BBB" w:rsidRDefault="00BE66FD" w:rsidP="009C7BBB">
            <w:pPr>
              <w:spacing w:after="0" w:line="240" w:lineRule="auto"/>
              <w:ind w:left="-37"/>
              <w:jc w:val="center"/>
              <w:rPr>
                <w:b/>
                <w:bCs/>
                <w:color w:val="000000"/>
              </w:rPr>
            </w:pPr>
            <w:r w:rsidRPr="009C7BBB">
              <w:rPr>
                <w:b/>
                <w:bCs/>
                <w:color w:val="000000"/>
              </w:rPr>
              <w:t>Pontos</w:t>
            </w:r>
          </w:p>
        </w:tc>
      </w:tr>
      <w:tr w:rsidR="00C74BDA" w:rsidRPr="00F50F52" w14:paraId="27B8E534" w14:textId="77777777" w:rsidTr="009C7BBB">
        <w:trPr>
          <w:trHeight w:val="30"/>
        </w:trPr>
        <w:tc>
          <w:tcPr>
            <w:tcW w:w="4455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0E513B4E" w14:textId="77777777" w:rsidR="00C74BDA" w:rsidRPr="009C7BBB" w:rsidRDefault="00BE66FD" w:rsidP="009C7BBB">
            <w:pPr>
              <w:spacing w:after="0" w:line="240" w:lineRule="auto"/>
              <w:ind w:left="-115" w:right="6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Artigos indexados no Web of</w:t>
            </w:r>
          </w:p>
          <w:p w14:paraId="5D5CD608" w14:textId="77777777" w:rsidR="00C74BDA" w:rsidRPr="009C7BBB" w:rsidRDefault="00BE66FD" w:rsidP="009C7BBB">
            <w:pPr>
              <w:spacing w:after="0" w:line="240" w:lineRule="auto"/>
              <w:ind w:left="-115" w:right="36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Science, listados no JCR vigente</w:t>
            </w:r>
          </w:p>
          <w:p w14:paraId="4D8BE1AC" w14:textId="77777777" w:rsidR="00C74BDA" w:rsidRPr="009C7BBB" w:rsidRDefault="00BE66FD" w:rsidP="009C7BBB">
            <w:pPr>
              <w:spacing w:after="0" w:line="240" w:lineRule="auto"/>
              <w:ind w:left="-115" w:right="6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(https://jcr.clarivate.com/)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0A5D6B7D" w14:textId="77777777" w:rsidR="00C74BDA" w:rsidRPr="009C7BBB" w:rsidRDefault="00BE66FD" w:rsidP="009C7BBB">
            <w:pPr>
              <w:spacing w:after="0" w:line="240" w:lineRule="auto"/>
              <w:ind w:left="-115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FI &gt;=5,0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3CF15262" w14:textId="77777777" w:rsidR="00C74BDA" w:rsidRPr="009C7BBB" w:rsidRDefault="00BE66FD" w:rsidP="009C7BBB">
            <w:pPr>
              <w:spacing w:after="0" w:line="240" w:lineRule="auto"/>
              <w:ind w:left="0" w:right="6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7,0/artigo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10F24761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39A91C8B" w14:textId="77777777" w:rsidR="00C74BDA" w:rsidRPr="009C7BBB" w:rsidRDefault="00BE66FD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 xml:space="preserve"> </w:t>
            </w:r>
          </w:p>
        </w:tc>
      </w:tr>
      <w:tr w:rsidR="00C74BDA" w:rsidRPr="00F50F52" w14:paraId="724DB171" w14:textId="77777777" w:rsidTr="009C7BBB">
        <w:trPr>
          <w:trHeight w:val="20"/>
        </w:trPr>
        <w:tc>
          <w:tcPr>
            <w:tcW w:w="44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7B3DB429" w14:textId="77777777" w:rsidR="00C74BDA" w:rsidRPr="009C7BBB" w:rsidRDefault="00C74BDA" w:rsidP="009C7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/>
              <w:jc w:val="left"/>
              <w:rPr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0935728C" w14:textId="77777777" w:rsidR="00C74BDA" w:rsidRPr="009C7BBB" w:rsidRDefault="00BE66FD" w:rsidP="009C7BBB">
            <w:pPr>
              <w:spacing w:after="0" w:line="240" w:lineRule="auto"/>
              <w:ind w:left="-115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FI &gt;=3,0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62781CD4" w14:textId="77777777" w:rsidR="00C74BDA" w:rsidRPr="009C7BBB" w:rsidRDefault="00BE66FD" w:rsidP="009C7BBB">
            <w:pPr>
              <w:spacing w:after="0" w:line="240" w:lineRule="auto"/>
              <w:ind w:left="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6,0/artigo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34F6E528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7EC1F7D5" w14:textId="77777777" w:rsidR="00C74BDA" w:rsidRPr="009C7BBB" w:rsidRDefault="00BE66FD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 xml:space="preserve"> </w:t>
            </w:r>
          </w:p>
        </w:tc>
      </w:tr>
      <w:tr w:rsidR="00C74BDA" w:rsidRPr="00F50F52" w14:paraId="718C0A8F" w14:textId="77777777" w:rsidTr="009C7BBB">
        <w:trPr>
          <w:trHeight w:val="20"/>
        </w:trPr>
        <w:tc>
          <w:tcPr>
            <w:tcW w:w="44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299D410D" w14:textId="77777777" w:rsidR="00C74BDA" w:rsidRPr="009C7BBB" w:rsidRDefault="00C74BDA" w:rsidP="009C7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/>
              <w:jc w:val="left"/>
              <w:rPr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10D55316" w14:textId="77777777" w:rsidR="00C74BDA" w:rsidRPr="009C7BBB" w:rsidRDefault="00BE66FD" w:rsidP="009C7BBB">
            <w:pPr>
              <w:spacing w:after="0" w:line="240" w:lineRule="auto"/>
              <w:ind w:left="-115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FI &gt;=2,0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62E131C8" w14:textId="77777777" w:rsidR="00C74BDA" w:rsidRPr="009C7BBB" w:rsidRDefault="00BE66FD" w:rsidP="009C7BBB">
            <w:pPr>
              <w:spacing w:after="0" w:line="240" w:lineRule="auto"/>
              <w:ind w:left="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5,0/artigo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743FA7BC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4912CE95" w14:textId="77777777" w:rsidR="00C74BDA" w:rsidRPr="009C7BBB" w:rsidRDefault="00BE66FD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 xml:space="preserve"> </w:t>
            </w:r>
          </w:p>
        </w:tc>
      </w:tr>
      <w:tr w:rsidR="00C74BDA" w:rsidRPr="00F50F52" w14:paraId="11F787AB" w14:textId="77777777" w:rsidTr="009C7BBB">
        <w:trPr>
          <w:trHeight w:val="20"/>
        </w:trPr>
        <w:tc>
          <w:tcPr>
            <w:tcW w:w="44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247E0763" w14:textId="77777777" w:rsidR="00C74BDA" w:rsidRPr="009C7BBB" w:rsidRDefault="00C74BDA" w:rsidP="009C7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0"/>
              <w:jc w:val="left"/>
              <w:rPr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11EE2920" w14:textId="77777777" w:rsidR="00C74BDA" w:rsidRPr="009C7BBB" w:rsidRDefault="00BE66FD" w:rsidP="009C7BBB">
            <w:pPr>
              <w:spacing w:after="0" w:line="240" w:lineRule="auto"/>
              <w:ind w:left="-115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FI &lt;=1,9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78AC6107" w14:textId="77777777" w:rsidR="00C74BDA" w:rsidRPr="009C7BBB" w:rsidRDefault="00BE66FD" w:rsidP="009C7BBB">
            <w:pPr>
              <w:spacing w:after="0" w:line="240" w:lineRule="auto"/>
              <w:ind w:left="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4,0/artigo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0813306C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633561D8" w14:textId="77777777" w:rsidR="00C74BDA" w:rsidRPr="009C7BBB" w:rsidRDefault="00BE66FD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 xml:space="preserve"> </w:t>
            </w:r>
          </w:p>
        </w:tc>
      </w:tr>
      <w:tr w:rsidR="00C74BDA" w:rsidRPr="00F50F52" w14:paraId="4E299B38" w14:textId="77777777" w:rsidTr="009C7BBB">
        <w:trPr>
          <w:trHeight w:val="19"/>
        </w:trPr>
        <w:tc>
          <w:tcPr>
            <w:tcW w:w="54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601C69AF" w14:textId="77777777" w:rsidR="00C74BDA" w:rsidRPr="009C7BBB" w:rsidRDefault="00BE66FD" w:rsidP="009C7BBB">
            <w:pPr>
              <w:spacing w:after="0" w:line="240" w:lineRule="auto"/>
              <w:ind w:left="-79" w:right="160" w:firstLine="145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Artigos sem Fator de Impacto ou não indexada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3D0F521D" w14:textId="77777777" w:rsidR="00C74BDA" w:rsidRPr="009C7BBB" w:rsidRDefault="00BE66FD" w:rsidP="009C7BBB">
            <w:pPr>
              <w:spacing w:after="0" w:line="240" w:lineRule="auto"/>
              <w:ind w:left="0" w:right="6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2,0/Artigo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0FCDFFD3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6CDBFA98" w14:textId="77777777" w:rsidR="00C74BDA" w:rsidRPr="009C7BBB" w:rsidRDefault="00BE66FD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 xml:space="preserve"> </w:t>
            </w:r>
          </w:p>
        </w:tc>
      </w:tr>
      <w:tr w:rsidR="00C74BDA" w:rsidRPr="00F50F52" w14:paraId="4A296B1D" w14:textId="77777777" w:rsidTr="009C7BBB">
        <w:trPr>
          <w:trHeight w:val="19"/>
        </w:trPr>
        <w:tc>
          <w:tcPr>
            <w:tcW w:w="54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2D3492E1" w14:textId="77777777" w:rsidR="00C74BDA" w:rsidRPr="009C7BBB" w:rsidRDefault="00BE66FD" w:rsidP="009C7BBB">
            <w:pPr>
              <w:spacing w:after="0" w:line="240" w:lineRule="auto"/>
              <w:ind w:left="-79" w:firstLine="145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Trabalho apresentado em eventos científicos (Congressos, simpósios, workshop..)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54F38BEB" w14:textId="77777777" w:rsidR="00C74BDA" w:rsidRPr="009C7BBB" w:rsidRDefault="00BE66FD" w:rsidP="009C7BBB">
            <w:pPr>
              <w:spacing w:after="0" w:line="240" w:lineRule="auto"/>
              <w:ind w:left="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0,3 por trabalho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1E4B8978" w14:textId="77777777" w:rsidR="00C74BDA" w:rsidRPr="009C7BBB" w:rsidRDefault="00C74BDA" w:rsidP="009C7BBB">
            <w:pPr>
              <w:spacing w:after="0" w:line="240" w:lineRule="auto"/>
              <w:ind w:left="100" w:right="120"/>
              <w:jc w:val="center"/>
              <w:rPr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bottom"/>
          </w:tcPr>
          <w:p w14:paraId="52E584ED" w14:textId="77777777" w:rsidR="00C74BDA" w:rsidRPr="009C7BBB" w:rsidRDefault="00BE66FD" w:rsidP="009C7BBB">
            <w:pPr>
              <w:spacing w:after="0" w:line="240" w:lineRule="auto"/>
              <w:ind w:left="100" w:right="14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 xml:space="preserve"> </w:t>
            </w:r>
          </w:p>
        </w:tc>
      </w:tr>
      <w:tr w:rsidR="00C74BDA" w:rsidRPr="00F50F52" w14:paraId="595B3C94" w14:textId="77777777" w:rsidTr="009C7BBB">
        <w:trPr>
          <w:trHeight w:val="40"/>
        </w:trPr>
        <w:tc>
          <w:tcPr>
            <w:tcW w:w="54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31FF0A68" w14:textId="77777777" w:rsidR="00C74BDA" w:rsidRPr="009C7BBB" w:rsidRDefault="00BE66FD" w:rsidP="009C7BBB">
            <w:pPr>
              <w:spacing w:after="0" w:line="240" w:lineRule="auto"/>
              <w:ind w:left="-79" w:firstLine="145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Autoria de Livros Técnico/Científicos com ISBN</w:t>
            </w:r>
          </w:p>
          <w:p w14:paraId="203F0D94" w14:textId="77777777" w:rsidR="00C74BDA" w:rsidRPr="009C7BBB" w:rsidRDefault="00BE66FD" w:rsidP="009C7BBB">
            <w:pPr>
              <w:spacing w:after="0" w:line="240" w:lineRule="auto"/>
              <w:ind w:left="-79" w:right="60" w:firstLine="145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(que não são didáticos e/ou literários), publicados em editora que possua Comitê ou Comissão, ou Conselho Editorial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2DF8996B" w14:textId="77777777" w:rsidR="00C74BDA" w:rsidRPr="009C7BBB" w:rsidRDefault="00BE66FD" w:rsidP="009C7BBB">
            <w:pPr>
              <w:spacing w:after="0" w:line="240" w:lineRule="auto"/>
              <w:ind w:left="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3,0/livro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35226F9E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0520E0C3" w14:textId="77777777" w:rsidR="00C74BDA" w:rsidRPr="009C7BBB" w:rsidRDefault="00BE66FD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 xml:space="preserve"> </w:t>
            </w:r>
          </w:p>
        </w:tc>
      </w:tr>
      <w:tr w:rsidR="00C74BDA" w:rsidRPr="00F50F52" w14:paraId="7037359A" w14:textId="77777777" w:rsidTr="009C7BBB">
        <w:trPr>
          <w:trHeight w:val="453"/>
        </w:trPr>
        <w:tc>
          <w:tcPr>
            <w:tcW w:w="54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1C2FEC42" w14:textId="77777777" w:rsidR="00C74BDA" w:rsidRPr="009C7BBB" w:rsidRDefault="00BE66FD" w:rsidP="009C7BBB">
            <w:pPr>
              <w:spacing w:after="0" w:line="240" w:lineRule="auto"/>
              <w:ind w:left="-79" w:right="60" w:firstLine="145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Capítulos e organização de Livros</w:t>
            </w:r>
          </w:p>
          <w:p w14:paraId="7587686E" w14:textId="77777777" w:rsidR="00C74BDA" w:rsidRPr="009C7BBB" w:rsidRDefault="00BE66FD" w:rsidP="009C7BBB">
            <w:pPr>
              <w:spacing w:after="0" w:line="240" w:lineRule="auto"/>
              <w:ind w:left="-79" w:right="320" w:firstLine="145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Técnico/Científicos com ISBN (que não são didáticos e/ou literários), publicados em editora que possua Comitê ou Comissão, ou Conselho</w:t>
            </w:r>
          </w:p>
          <w:p w14:paraId="66BE3699" w14:textId="77777777" w:rsidR="00C74BDA" w:rsidRPr="009C7BBB" w:rsidRDefault="00BE66FD" w:rsidP="009C7BBB">
            <w:pPr>
              <w:spacing w:after="0" w:line="240" w:lineRule="auto"/>
              <w:ind w:left="-79" w:firstLine="145"/>
              <w:jc w:val="center"/>
              <w:rPr>
                <w:b/>
                <w:bCs/>
                <w:color w:val="000000"/>
              </w:rPr>
            </w:pPr>
            <w:r w:rsidRPr="009C7BBB">
              <w:rPr>
                <w:color w:val="000000"/>
              </w:rPr>
              <w:t xml:space="preserve">Editorial </w:t>
            </w:r>
            <w:r w:rsidRPr="009C7BBB">
              <w:rPr>
                <w:b/>
                <w:bCs/>
                <w:color w:val="000000"/>
              </w:rPr>
              <w:t>(Limitado a 5)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2A41887D" w14:textId="77777777" w:rsidR="00C74BDA" w:rsidRPr="009C7BBB" w:rsidRDefault="00BE66FD" w:rsidP="009C7BBB">
            <w:pPr>
              <w:spacing w:after="0" w:line="240" w:lineRule="auto"/>
              <w:ind w:right="6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1,0/item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2F1DF562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2B5B7F81" w14:textId="77777777" w:rsidR="00C74BDA" w:rsidRPr="009C7BBB" w:rsidRDefault="00BE66FD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 xml:space="preserve"> </w:t>
            </w:r>
          </w:p>
        </w:tc>
      </w:tr>
      <w:tr w:rsidR="00C74BDA" w:rsidRPr="00F50F52" w14:paraId="126B16F0" w14:textId="77777777" w:rsidTr="009C7BBB">
        <w:trPr>
          <w:trHeight w:val="19"/>
        </w:trPr>
        <w:tc>
          <w:tcPr>
            <w:tcW w:w="54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11104890" w14:textId="77777777" w:rsidR="00C74BDA" w:rsidRPr="009C7BBB" w:rsidRDefault="00BE66FD" w:rsidP="009C7BBB">
            <w:pPr>
              <w:spacing w:after="0" w:line="240" w:lineRule="auto"/>
              <w:ind w:left="-76" w:firstLine="145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Bolsas de iniciação científica, extensão, ensino ou monitoria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38BC7A47" w14:textId="77777777" w:rsidR="00C74BDA" w:rsidRPr="009C7BBB" w:rsidRDefault="00BE66FD" w:rsidP="009C7BBB">
            <w:pPr>
              <w:spacing w:after="0" w:line="240" w:lineRule="auto"/>
              <w:ind w:left="-29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0,25/semestre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31ABD7F3" w14:textId="77777777" w:rsidR="00C74BDA" w:rsidRPr="009C7BBB" w:rsidRDefault="00BE66FD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28885D2C" w14:textId="77777777" w:rsidR="00C74BDA" w:rsidRPr="009C7BBB" w:rsidRDefault="00BE66FD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 xml:space="preserve"> </w:t>
            </w:r>
          </w:p>
        </w:tc>
      </w:tr>
      <w:tr w:rsidR="00C74BDA" w:rsidRPr="00F50F52" w14:paraId="40E72E29" w14:textId="77777777" w:rsidTr="009C7BBB">
        <w:trPr>
          <w:trHeight w:val="19"/>
        </w:trPr>
        <w:tc>
          <w:tcPr>
            <w:tcW w:w="54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315BA046" w14:textId="77777777" w:rsidR="00C74BDA" w:rsidRPr="009C7BBB" w:rsidRDefault="00BE66FD" w:rsidP="009C7BBB">
            <w:pPr>
              <w:spacing w:after="0" w:line="240" w:lineRule="auto"/>
              <w:ind w:left="-76" w:firstLine="145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Estágio Extracurricular na área, com, no mínimo, 120 horas (não inclui estágio obrigatório)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232061EB" w14:textId="77777777" w:rsidR="00C74BDA" w:rsidRPr="009C7BBB" w:rsidRDefault="00BE66FD" w:rsidP="009C7BBB">
            <w:pPr>
              <w:spacing w:after="0" w:line="240" w:lineRule="auto"/>
              <w:ind w:left="-29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0,5 por estágio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2C592899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73774035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</w:tr>
      <w:tr w:rsidR="00C74BDA" w:rsidRPr="00F50F52" w14:paraId="6FCCC92F" w14:textId="77777777" w:rsidTr="009C7BBB">
        <w:trPr>
          <w:trHeight w:val="19"/>
        </w:trPr>
        <w:tc>
          <w:tcPr>
            <w:tcW w:w="54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7FE2ACF0" w14:textId="77777777" w:rsidR="00C74BDA" w:rsidRPr="009C7BBB" w:rsidRDefault="00BE66FD" w:rsidP="009C7BBB">
            <w:pPr>
              <w:spacing w:after="0" w:line="237" w:lineRule="auto"/>
              <w:ind w:left="100" w:firstLine="145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Cursos técnicos na área do PPGCTA - Exceto cursos profissionalizantes vinculados ou não ao</w:t>
            </w:r>
          </w:p>
          <w:p w14:paraId="36116F6B" w14:textId="77777777" w:rsidR="00C74BDA" w:rsidRPr="009C7BBB" w:rsidRDefault="00BE66FD" w:rsidP="009C7BBB">
            <w:pPr>
              <w:spacing w:after="0" w:line="240" w:lineRule="auto"/>
              <w:ind w:left="-76" w:firstLine="145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ensino médio (limite 200 horas)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55EC3C01" w14:textId="77777777" w:rsidR="00C74BDA" w:rsidRPr="009C7BBB" w:rsidRDefault="00BE66FD" w:rsidP="009C7BBB">
            <w:pPr>
              <w:spacing w:after="0" w:line="240" w:lineRule="auto"/>
              <w:ind w:left="-29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0,5/20h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62C6CDED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7FD6D596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</w:tr>
      <w:tr w:rsidR="00871AA9" w:rsidRPr="00F50F52" w14:paraId="7CF7D31A" w14:textId="77777777" w:rsidTr="009C7BBB">
        <w:trPr>
          <w:trHeight w:val="60"/>
        </w:trPr>
        <w:tc>
          <w:tcPr>
            <w:tcW w:w="54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1E4F0D48" w14:textId="77777777" w:rsidR="00871AA9" w:rsidRPr="009C7BBB" w:rsidRDefault="00871AA9" w:rsidP="009C7BBB">
            <w:pPr>
              <w:spacing w:after="0" w:line="240" w:lineRule="auto"/>
              <w:ind w:left="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Participação em comissão organizadora de evento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59BD4AB6" w14:textId="77777777" w:rsidR="00871AA9" w:rsidRPr="009C7BBB" w:rsidRDefault="00871AA9" w:rsidP="009C7BBB">
            <w:pPr>
              <w:spacing w:after="0" w:line="240" w:lineRule="auto"/>
              <w:ind w:left="0"/>
              <w:rPr>
                <w:color w:val="000000"/>
              </w:rPr>
            </w:pPr>
            <w:r w:rsidRPr="009C7BBB">
              <w:rPr>
                <w:color w:val="000000"/>
              </w:rPr>
              <w:t>0,5/comissão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4DE813DD" w14:textId="77777777" w:rsidR="00871AA9" w:rsidRPr="009C7BBB" w:rsidRDefault="00871AA9" w:rsidP="009C7BBB">
            <w:pPr>
              <w:spacing w:after="0" w:line="240" w:lineRule="auto"/>
              <w:ind w:left="0"/>
              <w:rPr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5B4EE6C4" w14:textId="77777777" w:rsidR="00871AA9" w:rsidRPr="009C7BBB" w:rsidRDefault="00871AA9" w:rsidP="009C7BBB">
            <w:pPr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871AA9" w:rsidRPr="00F50F52" w14:paraId="25077225" w14:textId="77777777" w:rsidTr="009C7BBB">
        <w:trPr>
          <w:trHeight w:val="60"/>
        </w:trPr>
        <w:tc>
          <w:tcPr>
            <w:tcW w:w="54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4A6A8DD9" w14:textId="77777777" w:rsidR="00871AA9" w:rsidRPr="009C7BBB" w:rsidRDefault="00871AA9" w:rsidP="009C7BBB">
            <w:pPr>
              <w:spacing w:after="0" w:line="240" w:lineRule="auto"/>
              <w:ind w:left="0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Palestra e/ou minicurso ministrados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74D08BFB" w14:textId="77777777" w:rsidR="00871AA9" w:rsidRPr="009C7BBB" w:rsidRDefault="00871AA9" w:rsidP="009C7BBB">
            <w:pPr>
              <w:spacing w:after="0" w:line="240" w:lineRule="auto"/>
              <w:ind w:left="0"/>
              <w:rPr>
                <w:color w:val="000000"/>
              </w:rPr>
            </w:pPr>
            <w:r w:rsidRPr="009C7BBB">
              <w:rPr>
                <w:color w:val="000000"/>
              </w:rPr>
              <w:t>0,25/palestra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7F970754" w14:textId="77777777" w:rsidR="00871AA9" w:rsidRPr="009C7BBB" w:rsidRDefault="00871AA9" w:rsidP="009C7BBB">
            <w:pPr>
              <w:spacing w:after="0" w:line="240" w:lineRule="auto"/>
              <w:ind w:left="0"/>
              <w:rPr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60011820" w14:textId="77777777" w:rsidR="00871AA9" w:rsidRPr="009C7BBB" w:rsidRDefault="00871AA9" w:rsidP="009C7BBB">
            <w:pPr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C74BDA" w:rsidRPr="00F50F52" w14:paraId="5AB0E35E" w14:textId="77777777" w:rsidTr="009C7BBB">
        <w:trPr>
          <w:trHeight w:val="19"/>
        </w:trPr>
        <w:tc>
          <w:tcPr>
            <w:tcW w:w="54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29B2CC36" w14:textId="77777777" w:rsidR="00C74BDA" w:rsidRPr="009C7BBB" w:rsidRDefault="00BE66FD" w:rsidP="009C7BBB">
            <w:pPr>
              <w:spacing w:after="0" w:line="256" w:lineRule="auto"/>
              <w:ind w:left="-76" w:firstLine="284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lastRenderedPageBreak/>
              <w:t>Participação em projeto de pesquisa registrado na</w:t>
            </w:r>
          </w:p>
          <w:p w14:paraId="4B50F421" w14:textId="77777777" w:rsidR="00C74BDA" w:rsidRPr="009C7BBB" w:rsidRDefault="00BE66FD" w:rsidP="009C7BBB">
            <w:pPr>
              <w:spacing w:after="0" w:line="240" w:lineRule="auto"/>
              <w:ind w:left="-76" w:firstLine="284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IES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7BB27EE2" w14:textId="77777777" w:rsidR="00C74BDA" w:rsidRPr="009C7BBB" w:rsidRDefault="00BE66FD" w:rsidP="009C7BBB">
            <w:pPr>
              <w:spacing w:after="0" w:line="240" w:lineRule="auto"/>
              <w:ind w:left="-29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0,25/projeto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09BAAFB2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59F3026D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</w:tr>
      <w:tr w:rsidR="00C74BDA" w:rsidRPr="00F50F52" w14:paraId="5A69C76A" w14:textId="77777777" w:rsidTr="009C7BBB">
        <w:trPr>
          <w:trHeight w:val="19"/>
        </w:trPr>
        <w:tc>
          <w:tcPr>
            <w:tcW w:w="54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4F0F69D6" w14:textId="77777777" w:rsidR="00C74BDA" w:rsidRPr="009C7BBB" w:rsidRDefault="00BE66FD" w:rsidP="009C7BBB">
            <w:pPr>
              <w:spacing w:after="0" w:line="235" w:lineRule="auto"/>
              <w:ind w:left="-76" w:right="20" w:firstLine="284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Média das notas das disciplinas de graduação, com aprovação (no caso de conceitos, considerar:</w:t>
            </w:r>
          </w:p>
          <w:p w14:paraId="1D5C04AC" w14:textId="77777777" w:rsidR="00C74BDA" w:rsidRPr="009C7BBB" w:rsidRDefault="00BE66FD" w:rsidP="009C7BBB">
            <w:pPr>
              <w:spacing w:after="0" w:line="240" w:lineRule="auto"/>
              <w:ind w:left="-76" w:firstLine="284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A = 9,5; B = 8,0; C = 5,5)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6E2BEA5C" w14:textId="77777777" w:rsidR="00C74BDA" w:rsidRPr="009C7BBB" w:rsidRDefault="00C74BDA" w:rsidP="009C7BBB">
            <w:pPr>
              <w:spacing w:after="0" w:line="240" w:lineRule="auto"/>
              <w:ind w:left="-29"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25CACE40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7057266B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</w:tr>
      <w:tr w:rsidR="00C74BDA" w:rsidRPr="00F50F52" w14:paraId="3EF914E3" w14:textId="77777777" w:rsidTr="009C7BBB">
        <w:trPr>
          <w:trHeight w:val="19"/>
        </w:trPr>
        <w:tc>
          <w:tcPr>
            <w:tcW w:w="54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271400C1" w14:textId="77777777" w:rsidR="00C74BDA" w:rsidRPr="009C7BBB" w:rsidRDefault="00BE66FD" w:rsidP="009C7BBB">
            <w:pPr>
              <w:spacing w:after="0" w:line="235" w:lineRule="auto"/>
              <w:ind w:left="-76" w:firstLine="284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Média das notas das disciplinas cursadas, com aprovação, no PPGCTA-FW. No caso de conceitos, considerar: A = 10; A- = 8,5; B = 7,5; B- = 6,5)*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456DBE62" w14:textId="77777777" w:rsidR="00C74BDA" w:rsidRPr="009C7BBB" w:rsidRDefault="00BE66FD" w:rsidP="009C7BBB">
            <w:pPr>
              <w:spacing w:after="0" w:line="240" w:lineRule="auto"/>
              <w:ind w:left="-29"/>
              <w:jc w:val="center"/>
              <w:rPr>
                <w:color w:val="000000"/>
              </w:rPr>
            </w:pPr>
            <w:r w:rsidRPr="009C7BBB">
              <w:rPr>
                <w:color w:val="000000"/>
              </w:rPr>
              <w:t>Peso 0,40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1E2DA060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576E567E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</w:tr>
      <w:tr w:rsidR="00C74BDA" w:rsidRPr="00F50F52" w14:paraId="668DE32F" w14:textId="77777777" w:rsidTr="009C7BBB">
        <w:trPr>
          <w:trHeight w:val="19"/>
        </w:trPr>
        <w:tc>
          <w:tcPr>
            <w:tcW w:w="54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74A31EA1" w14:textId="77777777" w:rsidR="00C74BDA" w:rsidRPr="009C7BBB" w:rsidRDefault="00C74BDA" w:rsidP="009C7BBB">
            <w:pPr>
              <w:spacing w:after="0" w:line="240" w:lineRule="auto"/>
              <w:ind w:left="-76" w:firstLine="284"/>
              <w:jc w:val="center"/>
              <w:rPr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  <w:vAlign w:val="center"/>
          </w:tcPr>
          <w:p w14:paraId="30DB0259" w14:textId="77777777" w:rsidR="00C74BDA" w:rsidRPr="009C7BBB" w:rsidRDefault="00C74BDA" w:rsidP="009C7BBB">
            <w:pPr>
              <w:spacing w:after="0" w:line="240" w:lineRule="auto"/>
              <w:ind w:left="-29"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5CF5CD8C" w14:textId="77777777" w:rsidR="00C74BDA" w:rsidRPr="009C7BBB" w:rsidRDefault="00BE66FD" w:rsidP="009C7BBB">
            <w:pPr>
              <w:spacing w:after="0" w:line="240" w:lineRule="auto"/>
              <w:ind w:left="100"/>
              <w:jc w:val="center"/>
              <w:rPr>
                <w:b/>
                <w:bCs/>
                <w:color w:val="000000"/>
              </w:rPr>
            </w:pPr>
            <w:r w:rsidRPr="009C7BBB">
              <w:rPr>
                <w:b/>
                <w:bCs/>
                <w:color w:val="000000"/>
              </w:rPr>
              <w:t>Total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20" w:type="dxa"/>
              <w:right w:w="0" w:type="dxa"/>
            </w:tcMar>
          </w:tcPr>
          <w:p w14:paraId="5CDB5D0F" w14:textId="77777777" w:rsidR="00C74BDA" w:rsidRPr="009C7BBB" w:rsidRDefault="00C74BDA" w:rsidP="009C7BBB">
            <w:pPr>
              <w:spacing w:after="0" w:line="240" w:lineRule="auto"/>
              <w:ind w:left="100"/>
              <w:jc w:val="center"/>
              <w:rPr>
                <w:color w:val="000000"/>
              </w:rPr>
            </w:pPr>
          </w:p>
        </w:tc>
      </w:tr>
    </w:tbl>
    <w:p w14:paraId="6C518100" w14:textId="77777777" w:rsidR="00C74BDA" w:rsidRPr="009C7BBB" w:rsidRDefault="00BE66FD">
      <w:pPr>
        <w:tabs>
          <w:tab w:val="center" w:pos="2392"/>
          <w:tab w:val="center" w:pos="5345"/>
          <w:tab w:val="center" w:pos="6422"/>
          <w:tab w:val="center" w:pos="7728"/>
        </w:tabs>
        <w:spacing w:after="52"/>
        <w:ind w:left="0" w:right="0"/>
        <w:jc w:val="left"/>
        <w:rPr>
          <w:color w:val="000000"/>
        </w:rPr>
      </w:pPr>
      <w:r w:rsidRPr="009C7BBB">
        <w:rPr>
          <w:color w:val="000000"/>
        </w:rPr>
        <w:tab/>
        <w:t>Ao PPGCTA é reservado o direito de solicitar os originais de qualquer um dos comprovantes.</w:t>
      </w:r>
    </w:p>
    <w:p w14:paraId="0DCED1AB" w14:textId="77777777" w:rsidR="00C74BDA" w:rsidRPr="009C7BBB" w:rsidRDefault="00BE66FD">
      <w:pPr>
        <w:spacing w:after="312"/>
        <w:ind w:left="179" w:right="0"/>
        <w:rPr>
          <w:color w:val="000000"/>
        </w:rPr>
      </w:pPr>
      <w:r w:rsidRPr="009C7BBB">
        <w:rPr>
          <w:color w:val="000000"/>
        </w:rPr>
        <w:t>*Apenas aos alunos regularmente matriculados no PPGCTA.</w:t>
      </w:r>
    </w:p>
    <w:p w14:paraId="524E398E" w14:textId="77777777" w:rsidR="00C74BDA" w:rsidRPr="009C7BBB" w:rsidRDefault="00BE66FD">
      <w:pPr>
        <w:spacing w:after="0" w:line="259" w:lineRule="auto"/>
        <w:ind w:left="166" w:right="0"/>
        <w:jc w:val="left"/>
        <w:rPr>
          <w:color w:val="000000"/>
        </w:rPr>
      </w:pPr>
      <w:r w:rsidRPr="009C7BBB">
        <w:rPr>
          <w:color w:val="000000"/>
        </w:rPr>
        <w:t xml:space="preserve"> </w:t>
      </w:r>
    </w:p>
    <w:p w14:paraId="1E02CB6A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6C425847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48419387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16C58613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32B54D30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705EEC72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04A1D298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4F18CA63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05192883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3133D653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2CB1F27D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41B07210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2914A2AF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17B1E95F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1F52942A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3E0AE101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4266C3B9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7B6F5A4F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79E87B30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66CACF41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0D7DE355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3186EAE1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1FED79A8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7460D32E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419291E8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2EF45769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6ECA20B9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5B564148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17134C89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5A6BF464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7A8B8B3F" w14:textId="77777777" w:rsidR="00C74BDA" w:rsidRPr="009C7BBB" w:rsidRDefault="00C74BDA">
      <w:pPr>
        <w:spacing w:after="0" w:line="259" w:lineRule="auto"/>
        <w:ind w:left="166" w:right="0"/>
        <w:jc w:val="left"/>
        <w:rPr>
          <w:color w:val="000000"/>
        </w:rPr>
      </w:pPr>
    </w:p>
    <w:p w14:paraId="5669F7CE" w14:textId="77777777" w:rsidR="00C74BDA" w:rsidRPr="009C7BBB" w:rsidRDefault="00BE66FD">
      <w:pPr>
        <w:spacing w:after="0" w:line="360" w:lineRule="auto"/>
        <w:ind w:left="177" w:right="1"/>
        <w:jc w:val="center"/>
        <w:rPr>
          <w:b/>
          <w:bCs/>
          <w:color w:val="000000"/>
        </w:rPr>
      </w:pPr>
      <w:r w:rsidRPr="009C7BBB">
        <w:rPr>
          <w:b/>
          <w:bCs/>
          <w:color w:val="000000"/>
        </w:rPr>
        <w:t>ANEXO 2</w:t>
      </w:r>
    </w:p>
    <w:p w14:paraId="3A5486DB" w14:textId="77777777" w:rsidR="00C74BDA" w:rsidRPr="009C7BBB" w:rsidRDefault="00C74BDA">
      <w:pPr>
        <w:spacing w:after="0" w:line="360" w:lineRule="auto"/>
        <w:ind w:left="177" w:right="1"/>
        <w:jc w:val="center"/>
        <w:rPr>
          <w:b/>
          <w:bCs/>
          <w:color w:val="000000"/>
        </w:rPr>
      </w:pPr>
    </w:p>
    <w:p w14:paraId="57C66469" w14:textId="77777777" w:rsidR="00C74BDA" w:rsidRPr="009C7BBB" w:rsidRDefault="00BE66FD">
      <w:pPr>
        <w:spacing w:after="0" w:line="360" w:lineRule="auto"/>
        <w:ind w:left="177" w:right="2"/>
        <w:jc w:val="center"/>
        <w:rPr>
          <w:b/>
          <w:bCs/>
          <w:color w:val="000000"/>
        </w:rPr>
      </w:pPr>
      <w:r w:rsidRPr="009C7BBB">
        <w:rPr>
          <w:b/>
          <w:bCs/>
          <w:color w:val="000000"/>
        </w:rPr>
        <w:t>DECLARAÇÃO</w:t>
      </w:r>
    </w:p>
    <w:p w14:paraId="7106FCB7" w14:textId="77777777" w:rsidR="00C74BDA" w:rsidRPr="009C7BBB" w:rsidRDefault="00C74BDA">
      <w:pPr>
        <w:spacing w:after="0" w:line="360" w:lineRule="auto"/>
        <w:ind w:left="177" w:right="2"/>
        <w:jc w:val="center"/>
        <w:rPr>
          <w:color w:val="000000"/>
        </w:rPr>
      </w:pPr>
    </w:p>
    <w:p w14:paraId="3419D9E3" w14:textId="77777777" w:rsidR="00C74BDA" w:rsidRPr="009C7BBB" w:rsidRDefault="00BE66FD">
      <w:pPr>
        <w:spacing w:after="0" w:line="360" w:lineRule="auto"/>
        <w:ind w:left="0" w:right="0" w:firstLine="709"/>
        <w:rPr>
          <w:color w:val="000000"/>
        </w:rPr>
      </w:pPr>
      <w:r w:rsidRPr="009C7BBB">
        <w:rPr>
          <w:color w:val="000000"/>
        </w:rPr>
        <w:t xml:space="preserve">Declaro, para os devidos fins, que eu, _______________________________, CPF ________________, aluno(a) devidamente matriculado (a) da Universidade Federal de Santa Maria, no Programa de Pós-Graduação em Ciência e Tecnologia Ambiental sob o número de matrícula _____________, em nível de mestrado, tenho ciência e estou de acordo com todas as informações que constam no edital PPGCTA/UFSM-FW Nº 01/2026, e informo que: </w:t>
      </w:r>
    </w:p>
    <w:p w14:paraId="5EC8B866" w14:textId="4488DA4F" w:rsidR="00C74BDA" w:rsidRPr="009C7BBB" w:rsidRDefault="00BE66FD">
      <w:pPr>
        <w:spacing w:after="0" w:line="360" w:lineRule="auto"/>
        <w:ind w:left="0" w:right="0" w:firstLine="709"/>
        <w:rPr>
          <w:color w:val="000000"/>
        </w:rPr>
      </w:pPr>
      <w:r w:rsidRPr="009C7BBB">
        <w:rPr>
          <w:color w:val="000000"/>
        </w:rPr>
        <w:t xml:space="preserve"> (    ) Não possuo atividade remunerada ou outras fontes de rendimentos de qualquer natureza. Comprometo-me a informar imediatamente o PPGCTA-FW pelo e-mail </w:t>
      </w:r>
      <w:r w:rsidRPr="009C7BBB">
        <w:rPr>
          <w:color w:val="000000"/>
          <w:u w:val="single"/>
        </w:rPr>
        <w:t>ppgcta.fw@ufsm.br</w:t>
      </w:r>
      <w:r w:rsidRPr="009C7BBB">
        <w:rPr>
          <w:color w:val="000000"/>
        </w:rPr>
        <w:t>, caso ocorra alguma alteração dessa informação durante a vigência do edital PPGCTA/UFSM-FW Nº 0</w:t>
      </w:r>
      <w:r w:rsidR="003F0EB3">
        <w:rPr>
          <w:color w:val="000000"/>
        </w:rPr>
        <w:t>2</w:t>
      </w:r>
      <w:r w:rsidRPr="009C7BBB">
        <w:rPr>
          <w:color w:val="000000"/>
        </w:rPr>
        <w:t>/2026.</w:t>
      </w:r>
    </w:p>
    <w:p w14:paraId="55570036" w14:textId="19235663" w:rsidR="00C74BDA" w:rsidRPr="009C7BBB" w:rsidRDefault="00BE66FD">
      <w:pPr>
        <w:spacing w:after="0" w:line="360" w:lineRule="auto"/>
        <w:ind w:left="0" w:right="0" w:firstLine="709"/>
        <w:rPr>
          <w:color w:val="000000"/>
        </w:rPr>
      </w:pPr>
      <w:r w:rsidRPr="009C7BBB">
        <w:rPr>
          <w:color w:val="000000"/>
        </w:rPr>
        <w:t xml:space="preserve">(    ) Possuo atividade remunerada ou outras fontes de rendimentos de qualquer natureza. Comprometo-me a informar imediatamente o PPGCTA-FW pelo e-mail </w:t>
      </w:r>
      <w:r w:rsidRPr="009C7BBB">
        <w:rPr>
          <w:color w:val="000000"/>
          <w:u w:val="single"/>
        </w:rPr>
        <w:t>ppgcta.fw@ufsm.br</w:t>
      </w:r>
      <w:r w:rsidRPr="009C7BBB">
        <w:rPr>
          <w:color w:val="000000"/>
        </w:rPr>
        <w:t>, caso ocorra alguma alteração dessa informação durante a vigência do edital PPGCTA/UFSM-FW Nº 0</w:t>
      </w:r>
      <w:r w:rsidR="003F0EB3">
        <w:rPr>
          <w:color w:val="000000"/>
        </w:rPr>
        <w:t>2</w:t>
      </w:r>
      <w:r w:rsidRPr="009C7BBB">
        <w:rPr>
          <w:color w:val="000000"/>
        </w:rPr>
        <w:t>/2026.</w:t>
      </w:r>
    </w:p>
    <w:p w14:paraId="05B00BAF" w14:textId="77777777" w:rsidR="00C74BDA" w:rsidRPr="009C7BBB" w:rsidRDefault="00C74BDA">
      <w:pPr>
        <w:spacing w:after="0" w:line="360" w:lineRule="auto"/>
        <w:ind w:left="0" w:right="0" w:firstLine="709"/>
        <w:rPr>
          <w:color w:val="000000"/>
        </w:rPr>
      </w:pPr>
    </w:p>
    <w:p w14:paraId="4DBCF9E9" w14:textId="77777777" w:rsidR="00C74BDA" w:rsidRPr="009C7BBB" w:rsidRDefault="00C74BDA">
      <w:pPr>
        <w:spacing w:after="0" w:line="360" w:lineRule="auto"/>
        <w:ind w:left="0" w:right="0" w:firstLine="709"/>
        <w:rPr>
          <w:color w:val="000000"/>
        </w:rPr>
      </w:pPr>
    </w:p>
    <w:p w14:paraId="65CC4878" w14:textId="77777777" w:rsidR="00C74BDA" w:rsidRPr="009C7BBB" w:rsidRDefault="00C74BDA">
      <w:pPr>
        <w:spacing w:after="0" w:line="360" w:lineRule="auto"/>
        <w:ind w:left="0" w:right="0" w:firstLine="709"/>
        <w:rPr>
          <w:color w:val="000000"/>
        </w:rPr>
      </w:pPr>
    </w:p>
    <w:p w14:paraId="690501DA" w14:textId="77777777" w:rsidR="00C74BDA" w:rsidRPr="009C7BBB" w:rsidRDefault="00BE66FD">
      <w:pPr>
        <w:spacing w:after="210" w:line="265" w:lineRule="auto"/>
        <w:ind w:left="177" w:right="0"/>
        <w:jc w:val="center"/>
        <w:rPr>
          <w:color w:val="000000"/>
        </w:rPr>
      </w:pPr>
      <w:r w:rsidRPr="009C7BBB">
        <w:rPr>
          <w:color w:val="000000"/>
        </w:rPr>
        <w:t>___________________________________</w:t>
      </w:r>
    </w:p>
    <w:p w14:paraId="0024F55F" w14:textId="77777777" w:rsidR="00C74BDA" w:rsidRPr="009C7BBB" w:rsidRDefault="00BE66FD">
      <w:pPr>
        <w:spacing w:after="728" w:line="265" w:lineRule="auto"/>
        <w:ind w:left="177" w:right="3"/>
        <w:jc w:val="center"/>
        <w:rPr>
          <w:color w:val="000000"/>
        </w:rPr>
      </w:pPr>
      <w:r w:rsidRPr="009C7BBB">
        <w:rPr>
          <w:color w:val="000000"/>
        </w:rPr>
        <w:t>Assinatura do(a) discente</w:t>
      </w:r>
    </w:p>
    <w:p w14:paraId="24E5E394" w14:textId="77777777" w:rsidR="00C74BDA" w:rsidRPr="009C7BBB" w:rsidRDefault="00C74BDA">
      <w:pPr>
        <w:spacing w:after="0" w:line="259" w:lineRule="auto"/>
        <w:ind w:left="0" w:right="-560"/>
        <w:jc w:val="left"/>
        <w:rPr>
          <w:color w:val="000000"/>
        </w:rPr>
      </w:pPr>
    </w:p>
    <w:sectPr w:rsidR="00C74BDA" w:rsidRPr="009C7B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00" w:right="1440" w:bottom="7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5678D" w14:textId="77777777" w:rsidR="00532DF1" w:rsidRDefault="00532DF1">
      <w:pPr>
        <w:spacing w:after="0" w:line="240" w:lineRule="auto"/>
      </w:pPr>
      <w:r>
        <w:separator/>
      </w:r>
    </w:p>
  </w:endnote>
  <w:endnote w:type="continuationSeparator" w:id="0">
    <w:p w14:paraId="22829034" w14:textId="77777777" w:rsidR="00532DF1" w:rsidRDefault="00532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FC52131-0B46-4E8D-B1C5-7428992F6CD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1272A171-6437-4674-9E2D-E0FD4BFD465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2CECB3A-B093-43E8-93B1-4EA888ECD2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A7895" w14:textId="77777777" w:rsidR="00C74BDA" w:rsidRDefault="00C74BDA">
    <w:pPr>
      <w:spacing w:after="160" w:line="259" w:lineRule="auto"/>
      <w:ind w:left="0" w:right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E2A4E" w14:textId="77777777" w:rsidR="00C74BDA" w:rsidRDefault="00C74BDA">
    <w:pPr>
      <w:spacing w:after="160" w:line="259" w:lineRule="auto"/>
      <w:ind w:left="0" w:right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F32C4" w14:textId="77777777" w:rsidR="00C74BDA" w:rsidRDefault="00C74BDA">
    <w:pPr>
      <w:spacing w:after="160" w:line="259" w:lineRule="auto"/>
      <w:ind w:left="0" w:right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B8C6F" w14:textId="77777777" w:rsidR="00532DF1" w:rsidRDefault="00532DF1">
      <w:pPr>
        <w:spacing w:after="0" w:line="240" w:lineRule="auto"/>
      </w:pPr>
      <w:r>
        <w:separator/>
      </w:r>
    </w:p>
  </w:footnote>
  <w:footnote w:type="continuationSeparator" w:id="0">
    <w:p w14:paraId="3EAF28A5" w14:textId="77777777" w:rsidR="00532DF1" w:rsidRDefault="00532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F059" w14:textId="77777777" w:rsidR="00C74BDA" w:rsidRDefault="00C74BDA">
    <w:pPr>
      <w:spacing w:after="160" w:line="259" w:lineRule="auto"/>
      <w:ind w:left="0" w:right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05E67" w14:textId="183ACF7B" w:rsidR="00C74BDA" w:rsidRDefault="00BE66FD">
    <w:pPr>
      <w:spacing w:before="240" w:after="0" w:line="240" w:lineRule="auto"/>
      <w:ind w:left="0" w:right="0" w:firstLine="100"/>
    </w:pPr>
    <w:r>
      <w:br/>
    </w:r>
    <w:r w:rsidR="003F0EB3">
      <w:rPr>
        <w:noProof/>
      </w:rPr>
      <w:drawing>
        <wp:anchor distT="114300" distB="114300" distL="114300" distR="114300" simplePos="0" relativeHeight="251657728" behindDoc="0" locked="0" layoutInCell="1" allowOverlap="1" wp14:anchorId="79D12503" wp14:editId="40E1244F">
          <wp:simplePos x="0" y="0"/>
          <wp:positionH relativeFrom="column">
            <wp:posOffset>-161925</wp:posOffset>
          </wp:positionH>
          <wp:positionV relativeFrom="paragraph">
            <wp:posOffset>152400</wp:posOffset>
          </wp:positionV>
          <wp:extent cx="1009650" cy="10096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1287E9" w14:textId="77777777" w:rsidR="00C74BDA" w:rsidRDefault="00BE66FD">
    <w:pPr>
      <w:spacing w:after="0" w:line="240" w:lineRule="auto"/>
      <w:ind w:left="1559" w:right="0"/>
      <w:jc w:val="left"/>
      <w:rPr>
        <w:sz w:val="20"/>
        <w:szCs w:val="20"/>
        <w:highlight w:val="white"/>
      </w:rPr>
    </w:pPr>
    <w:r>
      <w:rPr>
        <w:sz w:val="20"/>
        <w:szCs w:val="20"/>
        <w:highlight w:val="white"/>
      </w:rPr>
      <w:t>Ministério da Educação</w:t>
    </w:r>
  </w:p>
  <w:p w14:paraId="67F4BE19" w14:textId="77777777" w:rsidR="00C74BDA" w:rsidRDefault="00BE66FD">
    <w:pPr>
      <w:spacing w:after="0" w:line="240" w:lineRule="auto"/>
      <w:ind w:left="1559" w:right="0"/>
      <w:jc w:val="left"/>
      <w:rPr>
        <w:sz w:val="20"/>
        <w:szCs w:val="20"/>
        <w:highlight w:val="white"/>
      </w:rPr>
    </w:pPr>
    <w:r>
      <w:rPr>
        <w:sz w:val="20"/>
        <w:szCs w:val="20"/>
        <w:highlight w:val="white"/>
      </w:rPr>
      <w:t>Universidade Federal de Santa Maria</w:t>
    </w:r>
  </w:p>
  <w:p w14:paraId="332DB7B9" w14:textId="77777777" w:rsidR="00C74BDA" w:rsidRDefault="00BE66FD">
    <w:pPr>
      <w:spacing w:after="0" w:line="240" w:lineRule="auto"/>
      <w:ind w:left="1559" w:right="0"/>
      <w:jc w:val="left"/>
      <w:rPr>
        <w:b/>
        <w:bCs/>
        <w:sz w:val="20"/>
        <w:szCs w:val="20"/>
      </w:rPr>
    </w:pPr>
    <w:r>
      <w:rPr>
        <w:i/>
        <w:iCs/>
        <w:sz w:val="20"/>
        <w:szCs w:val="20"/>
      </w:rPr>
      <w:t>Campus</w:t>
    </w:r>
    <w:r>
      <w:rPr>
        <w:sz w:val="20"/>
        <w:szCs w:val="20"/>
      </w:rPr>
      <w:t xml:space="preserve"> da Universidade Federal de Santa Maria em Frederico Westphalen</w:t>
    </w:r>
    <w:r>
      <w:rPr>
        <w:b/>
        <w:bCs/>
        <w:sz w:val="20"/>
        <w:szCs w:val="20"/>
      </w:rPr>
      <w:tab/>
    </w:r>
  </w:p>
  <w:p w14:paraId="7BEE0A99" w14:textId="77777777" w:rsidR="00C74BDA" w:rsidRDefault="00BE66FD">
    <w:pPr>
      <w:spacing w:after="0" w:line="240" w:lineRule="auto"/>
      <w:ind w:left="1559" w:right="0"/>
      <w:jc w:val="left"/>
      <w:rPr>
        <w:b/>
        <w:bCs/>
        <w:sz w:val="20"/>
        <w:szCs w:val="20"/>
      </w:rPr>
    </w:pPr>
    <w:r>
      <w:rPr>
        <w:b/>
        <w:bCs/>
        <w:sz w:val="20"/>
        <w:szCs w:val="20"/>
      </w:rPr>
      <w:t>Curso PG em Ciência e Tecnologia Ambiental - Campus UFSM-FW</w:t>
    </w:r>
  </w:p>
  <w:p w14:paraId="761979FA" w14:textId="77777777" w:rsidR="00C74BDA" w:rsidRDefault="00C74BDA">
    <w:pPr>
      <w:spacing w:after="160" w:line="259" w:lineRule="auto"/>
      <w:ind w:left="0" w:right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CCD4B" w14:textId="77777777" w:rsidR="00C74BDA" w:rsidRDefault="00C74BDA">
    <w:pPr>
      <w:spacing w:after="160" w:line="259" w:lineRule="auto"/>
      <w:ind w:left="0" w:righ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82"/>
    <w:multiLevelType w:val="multilevel"/>
    <w:tmpl w:val="D0D88540"/>
    <w:lvl w:ilvl="0">
      <w:start w:val="5"/>
      <w:numFmt w:val="decimal"/>
      <w:lvlText w:val="%1"/>
      <w:lvlJc w:val="left"/>
      <w:pPr>
        <w:ind w:left="349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-14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79" w:hanging="17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-14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0DF80CB7"/>
    <w:multiLevelType w:val="multilevel"/>
    <w:tmpl w:val="DE4229D4"/>
    <w:lvl w:ilvl="0">
      <w:start w:val="7"/>
      <w:numFmt w:val="decimal"/>
      <w:lvlText w:val="%1"/>
      <w:lvlJc w:val="left"/>
      <w:pPr>
        <w:ind w:left="0" w:hanging="45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 w:hanging="45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4CDB39E4"/>
    <w:multiLevelType w:val="multilevel"/>
    <w:tmpl w:val="2FC05400"/>
    <w:lvl w:ilvl="0">
      <w:start w:val="1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 w:hanging="45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FAD2DE1"/>
    <w:multiLevelType w:val="multilevel"/>
    <w:tmpl w:val="A878AD28"/>
    <w:lvl w:ilvl="0">
      <w:start w:val="6"/>
      <w:numFmt w:val="decimal"/>
      <w:lvlText w:val="%1."/>
      <w:lvlJc w:val="left"/>
      <w:pPr>
        <w:ind w:left="409" w:hanging="40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-14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682348AD"/>
    <w:multiLevelType w:val="multilevel"/>
    <w:tmpl w:val="B4C2F478"/>
    <w:lvl w:ilvl="0">
      <w:start w:val="1"/>
      <w:numFmt w:val="decimal"/>
      <w:lvlText w:val="%1."/>
      <w:lvlJc w:val="left"/>
      <w:pPr>
        <w:ind w:left="-14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-14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-14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B3"/>
    <w:rsid w:val="00254690"/>
    <w:rsid w:val="003F0EB3"/>
    <w:rsid w:val="004F1984"/>
    <w:rsid w:val="00532DF1"/>
    <w:rsid w:val="005A7416"/>
    <w:rsid w:val="008542C5"/>
    <w:rsid w:val="00871AA9"/>
    <w:rsid w:val="009C7BBB"/>
    <w:rsid w:val="00A82879"/>
    <w:rsid w:val="00BE66FD"/>
    <w:rsid w:val="00C40C1E"/>
    <w:rsid w:val="00C74BDA"/>
    <w:rsid w:val="00F16E4E"/>
    <w:rsid w:val="00F5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A5B1B"/>
  <w15:docId w15:val="{6E4C944C-0CC5-49B9-8F3F-BCDDF373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7" w:line="267" w:lineRule="auto"/>
      <w:ind w:left="10" w:right="13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pPr>
      <w:spacing w:after="207" w:line="267" w:lineRule="auto"/>
      <w:ind w:left="10" w:right="13"/>
      <w:jc w:val="both"/>
    </w:pPr>
    <w:rPr>
      <w:sz w:val="24"/>
      <w:szCs w:val="24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bur\Downloads\5%20-%20Homologa&#231;&#227;o%20do%20edital%20PPGCTAUFSM-FW%20N&#186;%20022026%20-%20Elabora&#231;&#227;o%20da%20classifica&#231;&#227;o%20que%20definir&#225;%20a%20ordem%20de%20distribui&#231;&#227;o%20de%20bolsas%20do%20PPGCTA%20para%20o%20semestre%20022026%20-%20Edital_ordem_distr_Bolsas_PPGCTAFW_UFSM_N_02_2026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X0BIJSs6QpytUbd3ffYLVuG8hg==">CgMxLjA4AHIhMUtBamdVLVdKWkF1bFZyOWxNS0JtVzlTUmRpUE91dUtw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5 - Homologação do edital PPGCTAUFSM-FW Nº 022026 - Elaboração da classificação que definirá a ordem de distribuição de bolsas do PPGCTA para o semestre 022026 - Edital_ordem_distr_Bolsas_PPGCTAFW_UFSM_N_02_2026</Template>
  <TotalTime>1</TotalTime>
  <Pages>3</Pages>
  <Words>519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Buriol</dc:creator>
  <cp:keywords/>
  <cp:lastModifiedBy>Fernanda Buriol</cp:lastModifiedBy>
  <cp:revision>1</cp:revision>
  <cp:lastPrinted>2026-07-08T12:52:00Z</cp:lastPrinted>
  <dcterms:created xsi:type="dcterms:W3CDTF">2026-07-27T13:10:00Z</dcterms:created>
  <dcterms:modified xsi:type="dcterms:W3CDTF">2026-07-27T13:11:00Z</dcterms:modified>
</cp:coreProperties>
</file>