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5AD" w:rsidRPr="00972DCF" w:rsidRDefault="00E045AD" w:rsidP="00CE0A94">
      <w:pPr>
        <w:pStyle w:val="Ttulo"/>
        <w:rPr>
          <w:sz w:val="28"/>
          <w:szCs w:val="28"/>
        </w:rPr>
      </w:pPr>
      <w:r w:rsidRPr="00972DCF">
        <w:rPr>
          <w:sz w:val="28"/>
          <w:szCs w:val="28"/>
        </w:rPr>
        <w:t xml:space="preserve">O TÍTULO DO TRABALHO DO </w:t>
      </w:r>
      <w:r w:rsidR="00A15752" w:rsidRPr="00972DCF">
        <w:rPr>
          <w:sz w:val="28"/>
          <w:szCs w:val="28"/>
        </w:rPr>
        <w:t xml:space="preserve">ENCONTRO BRASILEIRO </w:t>
      </w:r>
      <w:r w:rsidR="00A73448" w:rsidRPr="00972DCF">
        <w:rPr>
          <w:sz w:val="28"/>
          <w:szCs w:val="28"/>
        </w:rPr>
        <w:t>SOBRE</w:t>
      </w:r>
      <w:r w:rsidR="00A15752" w:rsidRPr="00972DCF">
        <w:rPr>
          <w:sz w:val="28"/>
          <w:szCs w:val="28"/>
        </w:rPr>
        <w:t xml:space="preserve"> ADSORÇÃO </w:t>
      </w:r>
      <w:r w:rsidR="00D16899" w:rsidRPr="00972DCF">
        <w:rPr>
          <w:sz w:val="28"/>
          <w:szCs w:val="28"/>
        </w:rPr>
        <w:t>DEVERÁ ESTAR EM</w:t>
      </w:r>
      <w:r w:rsidR="002A34F3" w:rsidRPr="00972DCF">
        <w:rPr>
          <w:sz w:val="28"/>
          <w:szCs w:val="28"/>
        </w:rPr>
        <w:t xml:space="preserve"> </w:t>
      </w:r>
      <w:r w:rsidRPr="00972DCF">
        <w:rPr>
          <w:sz w:val="28"/>
          <w:szCs w:val="28"/>
        </w:rPr>
        <w:t>FONTE TIMES NEW ROMAN</w:t>
      </w:r>
      <w:r w:rsidR="002A34F3" w:rsidRPr="00972DCF">
        <w:rPr>
          <w:sz w:val="28"/>
          <w:szCs w:val="28"/>
        </w:rPr>
        <w:t xml:space="preserve"> </w:t>
      </w:r>
      <w:r w:rsidRPr="00972DCF">
        <w:rPr>
          <w:sz w:val="28"/>
          <w:szCs w:val="28"/>
        </w:rPr>
        <w:t>1</w:t>
      </w:r>
      <w:r w:rsidR="00972DCF">
        <w:rPr>
          <w:sz w:val="28"/>
          <w:szCs w:val="28"/>
        </w:rPr>
        <w:t>4</w:t>
      </w:r>
      <w:r w:rsidR="002A34F3" w:rsidRPr="00972DCF">
        <w:rPr>
          <w:sz w:val="28"/>
          <w:szCs w:val="28"/>
        </w:rPr>
        <w:t xml:space="preserve">, NEGRITO, </w:t>
      </w:r>
      <w:r w:rsidR="00CE0A94" w:rsidRPr="00972DCF">
        <w:rPr>
          <w:sz w:val="28"/>
          <w:szCs w:val="28"/>
        </w:rPr>
        <w:t>JUSTIFIC</w:t>
      </w:r>
      <w:r w:rsidR="002A34F3" w:rsidRPr="00972DCF">
        <w:rPr>
          <w:sz w:val="28"/>
          <w:szCs w:val="28"/>
        </w:rPr>
        <w:t>A</w:t>
      </w:r>
      <w:r w:rsidRPr="00972DCF">
        <w:rPr>
          <w:sz w:val="28"/>
          <w:szCs w:val="28"/>
        </w:rPr>
        <w:t>DO</w:t>
      </w:r>
      <w:r w:rsidR="002A34F3" w:rsidRPr="00972DCF">
        <w:rPr>
          <w:sz w:val="28"/>
          <w:szCs w:val="28"/>
        </w:rPr>
        <w:t xml:space="preserve"> E COM</w:t>
      </w:r>
      <w:r w:rsidRPr="00972DCF">
        <w:rPr>
          <w:sz w:val="28"/>
          <w:szCs w:val="28"/>
        </w:rPr>
        <w:t xml:space="preserve"> ESPAÇO SIMPLES</w:t>
      </w:r>
      <w:r w:rsidR="002A34F3" w:rsidRPr="00972DCF">
        <w:rPr>
          <w:sz w:val="28"/>
          <w:szCs w:val="28"/>
        </w:rPr>
        <w:t xml:space="preserve"> ENTRE LINHAS</w:t>
      </w:r>
      <w:r w:rsidRPr="00972DCF">
        <w:rPr>
          <w:sz w:val="28"/>
          <w:szCs w:val="28"/>
        </w:rPr>
        <w:t>.</w:t>
      </w:r>
    </w:p>
    <w:p w:rsidR="00E045AD" w:rsidRDefault="00E045AD">
      <w:pPr>
        <w:rPr>
          <w:i/>
        </w:rPr>
      </w:pPr>
      <w:r>
        <w:rPr>
          <w:i/>
        </w:rPr>
        <w:t>(dois espaços)</w:t>
      </w:r>
    </w:p>
    <w:p w:rsidR="00E045AD" w:rsidRDefault="00E045AD">
      <w:pPr>
        <w:rPr>
          <w:i/>
        </w:rPr>
      </w:pPr>
    </w:p>
    <w:p w:rsidR="00E045AD" w:rsidRPr="00D36A35" w:rsidRDefault="00E045AD">
      <w:pPr>
        <w:jc w:val="center"/>
      </w:pPr>
      <w:r w:rsidRPr="00D36A35">
        <w:t>(Times New Roman 1</w:t>
      </w:r>
      <w:r w:rsidR="004B15B0" w:rsidRPr="00D36A35">
        <w:t>1</w:t>
      </w:r>
      <w:r w:rsidRPr="00D36A35">
        <w:t xml:space="preserve">) </w:t>
      </w:r>
      <w:r w:rsidR="00D9004D" w:rsidRPr="00D36A35">
        <w:t>G.</w:t>
      </w:r>
      <w:r w:rsidR="00957B41" w:rsidRPr="00D36A35">
        <w:t xml:space="preserve"> </w:t>
      </w:r>
      <w:r w:rsidR="00B25844" w:rsidRPr="00D36A35">
        <w:t>L</w:t>
      </w:r>
      <w:r w:rsidR="00957B41" w:rsidRPr="00D36A35">
        <w:t xml:space="preserve">. </w:t>
      </w:r>
      <w:r w:rsidR="00B25844" w:rsidRPr="00D36A35">
        <w:t>Dotto</w:t>
      </w:r>
      <w:r w:rsidRPr="00D36A35">
        <w:rPr>
          <w:vertAlign w:val="superscript"/>
        </w:rPr>
        <w:t>1</w:t>
      </w:r>
      <w:r w:rsidRPr="00D36A35">
        <w:t xml:space="preserve">; </w:t>
      </w:r>
      <w:r w:rsidR="00B25844" w:rsidRPr="00D36A35">
        <w:t>E</w:t>
      </w:r>
      <w:r w:rsidR="009B4130" w:rsidRPr="00D36A35">
        <w:t xml:space="preserve">. </w:t>
      </w:r>
      <w:r w:rsidR="00D9004D" w:rsidRPr="00D36A35">
        <w:t>L</w:t>
      </w:r>
      <w:r w:rsidR="009B4130" w:rsidRPr="00D36A35">
        <w:t xml:space="preserve">. </w:t>
      </w:r>
      <w:r w:rsidR="00B25844" w:rsidRPr="00D36A35">
        <w:t>Foletto</w:t>
      </w:r>
      <w:r w:rsidR="009B4130" w:rsidRPr="00D36A35">
        <w:rPr>
          <w:vertAlign w:val="superscript"/>
        </w:rPr>
        <w:t>1</w:t>
      </w:r>
      <w:r w:rsidR="009B4130" w:rsidRPr="00D36A35">
        <w:t xml:space="preserve">; </w:t>
      </w:r>
      <w:r w:rsidR="00B25844" w:rsidRPr="00D36A35">
        <w:t>R</w:t>
      </w:r>
      <w:r w:rsidR="00957B41" w:rsidRPr="00D36A35">
        <w:t xml:space="preserve">. </w:t>
      </w:r>
      <w:r w:rsidR="00B25844" w:rsidRPr="00D36A35">
        <w:t>C</w:t>
      </w:r>
      <w:r w:rsidR="00957B41" w:rsidRPr="00D36A35">
        <w:t>.</w:t>
      </w:r>
      <w:r w:rsidR="00B25844" w:rsidRPr="00D36A35">
        <w:t xml:space="preserve"> Kuhn</w:t>
      </w:r>
      <w:r w:rsidRPr="00D36A35">
        <w:rPr>
          <w:vertAlign w:val="superscript"/>
        </w:rPr>
        <w:t>2</w:t>
      </w:r>
    </w:p>
    <w:p w:rsidR="00E045AD" w:rsidRDefault="00E045AD">
      <w:pPr>
        <w:rPr>
          <w:sz w:val="20"/>
        </w:rPr>
      </w:pPr>
      <w:r>
        <w:rPr>
          <w:i/>
        </w:rPr>
        <w:t>(um espaço)</w:t>
      </w:r>
    </w:p>
    <w:p w:rsidR="00E045AD" w:rsidRDefault="00E045AD" w:rsidP="000039A9">
      <w:pPr>
        <w:rPr>
          <w:sz w:val="20"/>
        </w:rPr>
      </w:pPr>
      <w:r>
        <w:rPr>
          <w:sz w:val="20"/>
        </w:rPr>
        <w:t>1-(Times New Roman 10)-De</w:t>
      </w:r>
      <w:r w:rsidR="00D16899">
        <w:rPr>
          <w:sz w:val="20"/>
        </w:rPr>
        <w:t xml:space="preserve">partamento de </w:t>
      </w:r>
      <w:proofErr w:type="spellStart"/>
      <w:r w:rsidR="00D16899">
        <w:rPr>
          <w:sz w:val="20"/>
        </w:rPr>
        <w:t>Xxxx</w:t>
      </w:r>
      <w:proofErr w:type="spellEnd"/>
      <w:r>
        <w:rPr>
          <w:sz w:val="20"/>
        </w:rPr>
        <w:t xml:space="preserve"> – Universidade</w:t>
      </w:r>
      <w:r w:rsidR="00D16899">
        <w:rPr>
          <w:sz w:val="20"/>
        </w:rPr>
        <w:t xml:space="preserve"> </w:t>
      </w:r>
      <w:proofErr w:type="spellStart"/>
      <w:r w:rsidR="00D16899">
        <w:rPr>
          <w:sz w:val="20"/>
        </w:rPr>
        <w:t>Xxxx</w:t>
      </w:r>
      <w:proofErr w:type="spellEnd"/>
      <w:r w:rsidR="00D16899">
        <w:rPr>
          <w:sz w:val="20"/>
        </w:rPr>
        <w:t xml:space="preserve"> </w:t>
      </w:r>
    </w:p>
    <w:p w:rsidR="00E045AD" w:rsidRDefault="00C3116F" w:rsidP="000039A9">
      <w:pPr>
        <w:rPr>
          <w:sz w:val="20"/>
        </w:rPr>
      </w:pPr>
      <w:r>
        <w:rPr>
          <w:sz w:val="20"/>
        </w:rPr>
        <w:t xml:space="preserve">Rua </w:t>
      </w:r>
      <w:proofErr w:type="spellStart"/>
      <w:r>
        <w:rPr>
          <w:sz w:val="20"/>
        </w:rPr>
        <w:t>X</w:t>
      </w:r>
      <w:r w:rsidR="00E045AD">
        <w:rPr>
          <w:sz w:val="20"/>
        </w:rPr>
        <w:t>xxx</w:t>
      </w:r>
      <w:proofErr w:type="spellEnd"/>
      <w:r>
        <w:rPr>
          <w:sz w:val="20"/>
        </w:rPr>
        <w:t>, 000</w:t>
      </w:r>
      <w:r w:rsidR="00E045AD">
        <w:rPr>
          <w:sz w:val="20"/>
        </w:rPr>
        <w:t xml:space="preserve"> –</w:t>
      </w:r>
      <w:r>
        <w:rPr>
          <w:sz w:val="20"/>
        </w:rPr>
        <w:t xml:space="preserve"> </w:t>
      </w:r>
      <w:r w:rsidR="00E045AD">
        <w:rPr>
          <w:sz w:val="20"/>
        </w:rPr>
        <w:t xml:space="preserve">CEP: 00000-000 – </w:t>
      </w:r>
      <w:r w:rsidR="00B25844">
        <w:rPr>
          <w:sz w:val="20"/>
        </w:rPr>
        <w:t>Santa Maria- RS</w:t>
      </w:r>
      <w:r w:rsidR="00E045AD">
        <w:rPr>
          <w:sz w:val="20"/>
        </w:rPr>
        <w:t xml:space="preserve"> – </w:t>
      </w:r>
      <w:proofErr w:type="gramStart"/>
      <w:r w:rsidR="00E045AD">
        <w:rPr>
          <w:sz w:val="20"/>
        </w:rPr>
        <w:t>Brasil</w:t>
      </w:r>
      <w:proofErr w:type="gramEnd"/>
    </w:p>
    <w:p w:rsidR="00E045AD" w:rsidRDefault="00E045AD" w:rsidP="000039A9">
      <w:pPr>
        <w:rPr>
          <w:sz w:val="20"/>
        </w:rPr>
      </w:pPr>
      <w:r>
        <w:rPr>
          <w:sz w:val="20"/>
        </w:rPr>
        <w:t>Telefone: (</w:t>
      </w:r>
      <w:r w:rsidR="006A1FC7">
        <w:rPr>
          <w:sz w:val="20"/>
        </w:rPr>
        <w:t>00</w:t>
      </w:r>
      <w:r>
        <w:rPr>
          <w:sz w:val="20"/>
        </w:rPr>
        <w:t xml:space="preserve">) </w:t>
      </w:r>
      <w:r w:rsidR="006A1FC7">
        <w:rPr>
          <w:sz w:val="20"/>
        </w:rPr>
        <w:t>0000-0000 – Fax: (00</w:t>
      </w:r>
      <w:r>
        <w:rPr>
          <w:sz w:val="20"/>
        </w:rPr>
        <w:t>)</w:t>
      </w:r>
      <w:r w:rsidR="006A1FC7">
        <w:rPr>
          <w:sz w:val="20"/>
        </w:rPr>
        <w:t xml:space="preserve"> 0000-0000</w:t>
      </w:r>
      <w:r>
        <w:rPr>
          <w:sz w:val="20"/>
        </w:rPr>
        <w:t xml:space="preserve"> – Email: </w:t>
      </w:r>
      <w:hyperlink r:id="rId9" w:history="1">
        <w:r w:rsidR="00D9004D" w:rsidRPr="003E2A2E">
          <w:rPr>
            <w:rStyle w:val="Hyperlink"/>
            <w:sz w:val="20"/>
          </w:rPr>
          <w:t>egues@xxxxxx.br</w:t>
        </w:r>
      </w:hyperlink>
    </w:p>
    <w:p w:rsidR="00E045AD" w:rsidRDefault="00E045AD" w:rsidP="000039A9">
      <w:pPr>
        <w:rPr>
          <w:sz w:val="20"/>
        </w:rPr>
      </w:pPr>
      <w:r>
        <w:rPr>
          <w:sz w:val="20"/>
        </w:rPr>
        <w:t xml:space="preserve">2- idem ao </w:t>
      </w:r>
      <w:proofErr w:type="gramStart"/>
      <w:r>
        <w:rPr>
          <w:sz w:val="20"/>
        </w:rPr>
        <w:t>1</w:t>
      </w:r>
      <w:proofErr w:type="gramEnd"/>
      <w:r>
        <w:rPr>
          <w:sz w:val="20"/>
        </w:rPr>
        <w:t>.</w:t>
      </w:r>
    </w:p>
    <w:p w:rsidR="00E045AD" w:rsidRDefault="00E045AD">
      <w:pPr>
        <w:rPr>
          <w:i/>
        </w:rPr>
      </w:pPr>
      <w:r>
        <w:rPr>
          <w:i/>
        </w:rPr>
        <w:t>(dois espaços)</w:t>
      </w:r>
    </w:p>
    <w:p w:rsidR="00E045AD" w:rsidRDefault="00E045AD">
      <w:pPr>
        <w:rPr>
          <w:i/>
        </w:rPr>
      </w:pPr>
    </w:p>
    <w:p w:rsidR="00E045AD" w:rsidRDefault="00E045AD" w:rsidP="00CE0A94">
      <w:r>
        <w:t>RESUMO</w:t>
      </w:r>
      <w:r w:rsidR="009F0C16">
        <w:t xml:space="preserve">: </w:t>
      </w:r>
      <w:r>
        <w:t>(Times New Roman 1</w:t>
      </w:r>
      <w:r w:rsidR="00C3116F">
        <w:t>1</w:t>
      </w:r>
      <w:r>
        <w:t xml:space="preserve">) A </w:t>
      </w:r>
      <w:r w:rsidR="009F0C16">
        <w:t>palavra RESUMO deve ser digitada</w:t>
      </w:r>
      <w:r>
        <w:t xml:space="preserve"> em letras maiúsculas, não deve ser numerad</w:t>
      </w:r>
      <w:r w:rsidR="009F0C16">
        <w:t>a</w:t>
      </w:r>
      <w:r>
        <w:t xml:space="preserve"> e o texto </w:t>
      </w:r>
      <w:r>
        <w:rPr>
          <w:b/>
        </w:rPr>
        <w:t>em letras minúsculas</w:t>
      </w:r>
      <w:r>
        <w:t xml:space="preserve"> deve continuar na mesma linha da palavra RESUMO, em um único parágrafo. O texto não deve conter referências bibliográficas, </w:t>
      </w:r>
      <w:r w:rsidR="000D3B4C">
        <w:t xml:space="preserve">deve </w:t>
      </w:r>
      <w:r>
        <w:t xml:space="preserve">ser escrito em português, </w:t>
      </w:r>
      <w:r w:rsidR="000D3B4C">
        <w:t>ter</w:t>
      </w:r>
      <w:r>
        <w:t xml:space="preserve"> no </w:t>
      </w:r>
      <w:r w:rsidR="000D3B4C">
        <w:t>máximo 150 palavras e usar espaço simples entre linhas.</w:t>
      </w:r>
      <w:r>
        <w:t xml:space="preserve"> </w:t>
      </w:r>
      <w:r w:rsidR="000D3B4C">
        <w:t>Deve ser mantido um recuo de 1 cm em relação às margens direita e esquerda</w:t>
      </w:r>
      <w:r>
        <w:t>.</w:t>
      </w:r>
    </w:p>
    <w:p w:rsidR="00E045AD" w:rsidRDefault="00E045AD" w:rsidP="002D6004">
      <w:pPr>
        <w:pStyle w:val="Textoembloco"/>
        <w:ind w:left="567" w:right="-81"/>
        <w:rPr>
          <w:i/>
        </w:rPr>
      </w:pPr>
      <w:r>
        <w:rPr>
          <w:i/>
        </w:rPr>
        <w:t>(um espaço)</w:t>
      </w:r>
    </w:p>
    <w:p w:rsidR="00E045AD" w:rsidRPr="0041090B" w:rsidRDefault="00E045AD">
      <w:pPr>
        <w:ind w:left="540"/>
        <w:rPr>
          <w:i/>
          <w:lang w:val="en-US"/>
        </w:rPr>
      </w:pPr>
      <w:r>
        <w:t xml:space="preserve">PALAVRAS-CHAVE: instruções; trabalhos; congresso. </w:t>
      </w:r>
      <w:r w:rsidRPr="0041090B">
        <w:rPr>
          <w:i/>
          <w:lang w:val="en-US"/>
        </w:rPr>
        <w:t>(</w:t>
      </w:r>
      <w:proofErr w:type="spellStart"/>
      <w:proofErr w:type="gramStart"/>
      <w:r w:rsidRPr="0041090B">
        <w:rPr>
          <w:i/>
          <w:lang w:val="en-US"/>
        </w:rPr>
        <w:t>obrigatório</w:t>
      </w:r>
      <w:proofErr w:type="spellEnd"/>
      <w:proofErr w:type="gramEnd"/>
      <w:r w:rsidRPr="0041090B">
        <w:rPr>
          <w:i/>
          <w:lang w:val="en-US"/>
        </w:rPr>
        <w:t xml:space="preserve">, </w:t>
      </w:r>
      <w:proofErr w:type="spellStart"/>
      <w:r w:rsidRPr="0041090B">
        <w:rPr>
          <w:i/>
          <w:lang w:val="en-US"/>
        </w:rPr>
        <w:t>mínimo</w:t>
      </w:r>
      <w:proofErr w:type="spellEnd"/>
      <w:r w:rsidRPr="0041090B">
        <w:rPr>
          <w:i/>
          <w:lang w:val="en-US"/>
        </w:rPr>
        <w:t xml:space="preserve"> 3)</w:t>
      </w:r>
    </w:p>
    <w:p w:rsidR="00E045AD" w:rsidRDefault="00E045AD">
      <w:pPr>
        <w:rPr>
          <w:i/>
          <w:lang w:val="en-US"/>
        </w:rPr>
      </w:pPr>
      <w:r>
        <w:rPr>
          <w:i/>
          <w:lang w:val="en-US"/>
        </w:rPr>
        <w:t>(</w:t>
      </w:r>
      <w:proofErr w:type="gramStart"/>
      <w:r>
        <w:rPr>
          <w:i/>
          <w:lang w:val="en-US"/>
        </w:rPr>
        <w:t>um</w:t>
      </w:r>
      <w:proofErr w:type="gram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espaço</w:t>
      </w:r>
      <w:proofErr w:type="spellEnd"/>
      <w:r>
        <w:rPr>
          <w:i/>
          <w:lang w:val="en-US"/>
        </w:rPr>
        <w:t>)</w:t>
      </w:r>
    </w:p>
    <w:p w:rsidR="009F0C16" w:rsidRDefault="00E045AD" w:rsidP="000D3B4C">
      <w:pPr>
        <w:pStyle w:val="Recuodecorpodetexto"/>
        <w:ind w:left="567"/>
      </w:pPr>
      <w:r>
        <w:t>ABSTRACT</w:t>
      </w:r>
      <w:r w:rsidR="009F0C16">
        <w:t xml:space="preserve">: </w:t>
      </w:r>
      <w:r>
        <w:t>The instructions to prepare the ABSTRACT are the same as to prepare the RESUMO. The ABSTRACT must be written in English.</w:t>
      </w:r>
    </w:p>
    <w:p w:rsidR="009F0C16" w:rsidRPr="000D402A" w:rsidRDefault="009F0C16" w:rsidP="009F0C16">
      <w:pPr>
        <w:pStyle w:val="Textoembloco"/>
        <w:ind w:left="567" w:right="-81"/>
        <w:rPr>
          <w:i/>
          <w:lang w:val="en-US"/>
        </w:rPr>
      </w:pPr>
      <w:r w:rsidRPr="000D402A">
        <w:rPr>
          <w:i/>
          <w:lang w:val="en-US"/>
        </w:rPr>
        <w:t>(</w:t>
      </w:r>
      <w:proofErr w:type="gramStart"/>
      <w:r w:rsidRPr="000D402A">
        <w:rPr>
          <w:i/>
          <w:lang w:val="en-US"/>
        </w:rPr>
        <w:t>um</w:t>
      </w:r>
      <w:proofErr w:type="gramEnd"/>
      <w:r w:rsidRPr="000D402A">
        <w:rPr>
          <w:i/>
          <w:lang w:val="en-US"/>
        </w:rPr>
        <w:t xml:space="preserve"> </w:t>
      </w:r>
      <w:proofErr w:type="spellStart"/>
      <w:r w:rsidRPr="000D402A">
        <w:rPr>
          <w:i/>
          <w:lang w:val="en-US"/>
        </w:rPr>
        <w:t>espaço</w:t>
      </w:r>
      <w:proofErr w:type="spellEnd"/>
      <w:r w:rsidRPr="000D402A">
        <w:rPr>
          <w:i/>
          <w:lang w:val="en-US"/>
        </w:rPr>
        <w:t>)</w:t>
      </w:r>
    </w:p>
    <w:p w:rsidR="009F0C16" w:rsidRPr="000D402A" w:rsidRDefault="00017B06" w:rsidP="009F0C16">
      <w:pPr>
        <w:ind w:left="540"/>
        <w:rPr>
          <w:i/>
        </w:rPr>
      </w:pPr>
      <w:r>
        <w:rPr>
          <w:lang w:val="en-US"/>
        </w:rPr>
        <w:t>KEY</w:t>
      </w:r>
      <w:r w:rsidR="009F0C16" w:rsidRPr="009F0C16">
        <w:rPr>
          <w:lang w:val="en-US"/>
        </w:rPr>
        <w:t xml:space="preserve">WORDS: instructions; </w:t>
      </w:r>
      <w:r w:rsidR="009F0C16">
        <w:rPr>
          <w:lang w:val="en-US"/>
        </w:rPr>
        <w:t>papers</w:t>
      </w:r>
      <w:r w:rsidR="009F0C16" w:rsidRPr="009F0C16">
        <w:rPr>
          <w:lang w:val="en-US"/>
        </w:rPr>
        <w:t>; con</w:t>
      </w:r>
      <w:r w:rsidR="009F0C16">
        <w:rPr>
          <w:lang w:val="en-US"/>
        </w:rPr>
        <w:t>ference</w:t>
      </w:r>
      <w:r w:rsidR="009F0C16" w:rsidRPr="009F0C16">
        <w:rPr>
          <w:lang w:val="en-US"/>
        </w:rPr>
        <w:t xml:space="preserve">. </w:t>
      </w:r>
      <w:r w:rsidR="009F0C16" w:rsidRPr="000D402A">
        <w:rPr>
          <w:i/>
        </w:rPr>
        <w:t>(</w:t>
      </w:r>
      <w:proofErr w:type="spellStart"/>
      <w:r w:rsidR="009F0C16" w:rsidRPr="000D402A">
        <w:rPr>
          <w:i/>
        </w:rPr>
        <w:t>required</w:t>
      </w:r>
      <w:proofErr w:type="spellEnd"/>
      <w:r w:rsidR="009F0C16" w:rsidRPr="000D402A">
        <w:rPr>
          <w:i/>
        </w:rPr>
        <w:t xml:space="preserve">, </w:t>
      </w:r>
      <w:proofErr w:type="spellStart"/>
      <w:r w:rsidR="009F0C16" w:rsidRPr="000D402A">
        <w:rPr>
          <w:i/>
        </w:rPr>
        <w:t>minimum</w:t>
      </w:r>
      <w:proofErr w:type="spellEnd"/>
      <w:r w:rsidR="009F0C16" w:rsidRPr="000D402A">
        <w:rPr>
          <w:i/>
        </w:rPr>
        <w:t xml:space="preserve"> of </w:t>
      </w:r>
      <w:proofErr w:type="gramStart"/>
      <w:r w:rsidR="009F0C16" w:rsidRPr="000D402A">
        <w:rPr>
          <w:i/>
        </w:rPr>
        <w:t>3</w:t>
      </w:r>
      <w:proofErr w:type="gramEnd"/>
      <w:r w:rsidR="009F0C16" w:rsidRPr="000D402A">
        <w:rPr>
          <w:i/>
        </w:rPr>
        <w:t>)</w:t>
      </w:r>
    </w:p>
    <w:p w:rsidR="00E045AD" w:rsidRPr="000D402A" w:rsidRDefault="00E045AD">
      <w:pPr>
        <w:rPr>
          <w:i/>
        </w:rPr>
      </w:pPr>
      <w:r w:rsidRPr="000D402A">
        <w:rPr>
          <w:i/>
        </w:rPr>
        <w:t>(dois espaços)</w:t>
      </w:r>
    </w:p>
    <w:p w:rsidR="00E045AD" w:rsidRPr="000D402A" w:rsidRDefault="00E045AD">
      <w:pPr>
        <w:rPr>
          <w:b/>
          <w:szCs w:val="22"/>
        </w:rPr>
      </w:pPr>
    </w:p>
    <w:p w:rsidR="007E3841" w:rsidRPr="000D402A" w:rsidRDefault="007E3841" w:rsidP="0065678A">
      <w:pPr>
        <w:pStyle w:val="Subttulo"/>
        <w:rPr>
          <w:sz w:val="22"/>
          <w:szCs w:val="22"/>
        </w:rPr>
        <w:sectPr w:rsidR="007E3841" w:rsidRPr="000D402A" w:rsidSect="007E384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nextColumn"/>
          <w:pgSz w:w="11907" w:h="16839" w:code="9"/>
          <w:pgMar w:top="2268" w:right="1134" w:bottom="1134" w:left="1134" w:header="567" w:footer="706" w:gutter="0"/>
          <w:cols w:space="567"/>
          <w:docGrid w:linePitch="360"/>
        </w:sectPr>
      </w:pPr>
    </w:p>
    <w:p w:rsidR="00E045AD" w:rsidRDefault="006C5DFC" w:rsidP="0065678A">
      <w:pPr>
        <w:pStyle w:val="Subttulo"/>
      </w:pPr>
      <w:r w:rsidRPr="000D402A">
        <w:lastRenderedPageBreak/>
        <w:t xml:space="preserve">1. </w:t>
      </w:r>
      <w:r w:rsidR="00E045AD" w:rsidRPr="000D402A">
        <w:rPr>
          <w:sz w:val="24"/>
        </w:rPr>
        <w:t xml:space="preserve">INTRODUÇÃO. </w:t>
      </w:r>
      <w:r w:rsidR="00E045AD" w:rsidRPr="000039A9">
        <w:rPr>
          <w:sz w:val="24"/>
        </w:rPr>
        <w:t>USAR PARA O TÍTUL</w:t>
      </w:r>
      <w:r w:rsidR="000039A9">
        <w:rPr>
          <w:sz w:val="24"/>
        </w:rPr>
        <w:t>O DAS SEÇÕES TIMES NEW ROMAN, 12</w:t>
      </w:r>
      <w:r w:rsidR="00E045AD" w:rsidRPr="000039A9">
        <w:rPr>
          <w:sz w:val="24"/>
        </w:rPr>
        <w:t>.</w:t>
      </w:r>
    </w:p>
    <w:p w:rsidR="00957B41" w:rsidRDefault="0065678A" w:rsidP="0065678A">
      <w:pPr>
        <w:pStyle w:val="SemEspaamento"/>
      </w:pPr>
      <w:r>
        <w:t xml:space="preserve">O cabeçalho de primeira ordem (seção) </w:t>
      </w:r>
      <w:r w:rsidR="00E045AD">
        <w:t xml:space="preserve">deve ser numerado com algarismos arábicos, alinhados junto à margem esquerda, com letras maiúsculas e em negrito. O texto deverá ser digitado em espaço simples para todo o trabalho e espaço duplo entre </w:t>
      </w:r>
      <w:r w:rsidR="00D6240A">
        <w:t>seções</w:t>
      </w:r>
      <w:r w:rsidR="00C9436E">
        <w:t xml:space="preserve">, no editor Word </w:t>
      </w:r>
      <w:r w:rsidR="00E045AD">
        <w:t>versão 6.0 ou superior.</w:t>
      </w:r>
    </w:p>
    <w:p w:rsidR="0065678A" w:rsidRDefault="00E045AD" w:rsidP="0065678A">
      <w:pPr>
        <w:pStyle w:val="SemEspaamento"/>
      </w:pPr>
      <w:r>
        <w:t>A página deverá ser configurada no formato A4 (210</w:t>
      </w:r>
      <w:r w:rsidR="009F0C16">
        <w:t xml:space="preserve"> </w:t>
      </w:r>
      <w:r>
        <w:t>mm x 297</w:t>
      </w:r>
      <w:r w:rsidR="009F0C16">
        <w:t xml:space="preserve"> </w:t>
      </w:r>
      <w:r>
        <w:t xml:space="preserve">mm), com orientação “retrato”, em duas colunas, com margem superior </w:t>
      </w:r>
      <w:smartTag w:uri="urn:schemas-microsoft-com:office:smarttags" w:element="metricconverter">
        <w:smartTagPr>
          <w:attr w:name="ProductID" w:val="40 mm"/>
        </w:smartTagPr>
        <w:r>
          <w:t>40 mm</w:t>
        </w:r>
      </w:smartTag>
      <w:r>
        <w:t xml:space="preserve"> e margens inferior, direita e esquerda de </w:t>
      </w:r>
      <w:smartTag w:uri="urn:schemas-microsoft-com:office:smarttags" w:element="metricconverter">
        <w:smartTagPr>
          <w:attr w:name="ProductID" w:val="20 mm"/>
        </w:smartTagPr>
        <w:r>
          <w:t>20 mm</w:t>
        </w:r>
      </w:smartTag>
      <w:r>
        <w:t xml:space="preserve"> e espaço de </w:t>
      </w:r>
      <w:smartTag w:uri="urn:schemas-microsoft-com:office:smarttags" w:element="metricconverter">
        <w:smartTagPr>
          <w:attr w:name="ProductID" w:val="10 mm"/>
        </w:smartTagPr>
        <w:r>
          <w:t>10 mm</w:t>
        </w:r>
      </w:smartTag>
      <w:r>
        <w:t xml:space="preserve"> entr</w:t>
      </w:r>
      <w:r w:rsidR="00957B41">
        <w:t xml:space="preserve">e </w:t>
      </w:r>
      <w:r w:rsidR="00D6240A">
        <w:t xml:space="preserve">as </w:t>
      </w:r>
      <w:r w:rsidR="00957B41">
        <w:t xml:space="preserve">colunas. A fonte deverá ser </w:t>
      </w:r>
      <w:r>
        <w:t>Times New Roman, tamanho 1</w:t>
      </w:r>
      <w:r w:rsidR="00657119">
        <w:t>4</w:t>
      </w:r>
      <w:r>
        <w:t xml:space="preserve"> no título, 1</w:t>
      </w:r>
      <w:r w:rsidR="00657119">
        <w:t>2</w:t>
      </w:r>
      <w:r>
        <w:t xml:space="preserve"> nos cabeçalhos de primeira e segunda ordem, 1</w:t>
      </w:r>
      <w:r w:rsidR="00657119">
        <w:t>1</w:t>
      </w:r>
      <w:r>
        <w:t xml:space="preserve"> no texto e cabeçalhos de terceira ordem e 10 nas notas de referência dos autores abaixo do título.</w:t>
      </w:r>
      <w:r w:rsidR="002D6004">
        <w:t xml:space="preserve"> </w:t>
      </w:r>
      <w:r w:rsidR="00957B41">
        <w:t>A primeira linha de cada parágrafo deverá iniciar com um recuo de 1 cm da margem esquerda, com alinhamento justificado.</w:t>
      </w:r>
    </w:p>
    <w:p w:rsidR="00E045AD" w:rsidRDefault="0011372F" w:rsidP="0065678A">
      <w:pPr>
        <w:pStyle w:val="SemEspaamento"/>
        <w:rPr>
          <w:color w:val="000000"/>
        </w:rPr>
      </w:pPr>
      <w:r>
        <w:lastRenderedPageBreak/>
        <w:t>Serão</w:t>
      </w:r>
      <w:r w:rsidR="00957B41">
        <w:t xml:space="preserve"> aceitos trabalhos redigidos em</w:t>
      </w:r>
      <w:r w:rsidR="00E045AD">
        <w:t xml:space="preserve"> português</w:t>
      </w:r>
      <w:r w:rsidR="00957B41">
        <w:t>, espanhol</w:t>
      </w:r>
      <w:r w:rsidR="00E045AD">
        <w:t xml:space="preserve"> ou inglês. </w:t>
      </w:r>
      <w:r w:rsidR="00957B41">
        <w:t>Entretanto, sugere</w:t>
      </w:r>
      <w:r w:rsidR="009F0C16">
        <w:t>-se</w:t>
      </w:r>
      <w:r w:rsidR="00957B41">
        <w:t xml:space="preserve"> que os trabalhos sejam </w:t>
      </w:r>
      <w:r w:rsidR="009F0C16">
        <w:t xml:space="preserve">preferencialmente </w:t>
      </w:r>
      <w:r w:rsidR="00957B41">
        <w:t>redigidos em inglês.</w:t>
      </w:r>
      <w:r w:rsidR="00C9436E">
        <w:t xml:space="preserve"> </w:t>
      </w:r>
      <w:r w:rsidR="002D6004">
        <w:rPr>
          <w:color w:val="000000"/>
        </w:rPr>
        <w:t>No caso de trabalhos em Espanhol, deve-se substituir o RESUMO pelo RESUMEN</w:t>
      </w:r>
      <w:r>
        <w:rPr>
          <w:color w:val="000000"/>
        </w:rPr>
        <w:t xml:space="preserve"> e </w:t>
      </w:r>
      <w:r w:rsidR="00D6240A">
        <w:rPr>
          <w:color w:val="000000"/>
        </w:rPr>
        <w:t>manter</w:t>
      </w:r>
      <w:r>
        <w:rPr>
          <w:color w:val="000000"/>
        </w:rPr>
        <w:t xml:space="preserve"> o ABSTRACT</w:t>
      </w:r>
      <w:r w:rsidR="002D6004">
        <w:rPr>
          <w:color w:val="000000"/>
        </w:rPr>
        <w:t>. Em caso de trabalhos em inglês, os autores devem apresentar somente o ABSTRACT.</w:t>
      </w:r>
    </w:p>
    <w:p w:rsidR="00C9436E" w:rsidRDefault="00C9436E" w:rsidP="0065678A">
      <w:pPr>
        <w:pStyle w:val="SemEspaamento"/>
        <w:rPr>
          <w:color w:val="000000"/>
        </w:rPr>
      </w:pPr>
      <w:r w:rsidRPr="006E1FFB">
        <w:rPr>
          <w:color w:val="000000"/>
        </w:rPr>
        <w:t>O trabalho deverá ter um mínimo de 04 (quatro) e um máximo de 08 (oito) páginas.</w:t>
      </w:r>
    </w:p>
    <w:p w:rsidR="00E045AD" w:rsidRPr="000039A9" w:rsidRDefault="00E045AD" w:rsidP="00586A08">
      <w:pPr>
        <w:pStyle w:val="SubseoEBA"/>
        <w:rPr>
          <w:sz w:val="24"/>
        </w:rPr>
      </w:pPr>
      <w:r w:rsidRPr="000039A9">
        <w:rPr>
          <w:color w:val="000000"/>
          <w:sz w:val="24"/>
        </w:rPr>
        <w:t>1.1</w:t>
      </w:r>
      <w:r w:rsidR="00D6240A" w:rsidRPr="000039A9">
        <w:rPr>
          <w:color w:val="000000"/>
          <w:sz w:val="24"/>
        </w:rPr>
        <w:t>.</w:t>
      </w:r>
      <w:r w:rsidRPr="000039A9">
        <w:rPr>
          <w:color w:val="000000"/>
          <w:sz w:val="24"/>
        </w:rPr>
        <w:t xml:space="preserve"> </w:t>
      </w:r>
      <w:r w:rsidRPr="000039A9">
        <w:rPr>
          <w:sz w:val="24"/>
        </w:rPr>
        <w:t>Segundo Cabeçalho (</w:t>
      </w:r>
      <w:r w:rsidR="00586A08" w:rsidRPr="000039A9">
        <w:rPr>
          <w:sz w:val="24"/>
        </w:rPr>
        <w:t xml:space="preserve">subseção, </w:t>
      </w:r>
      <w:r w:rsidR="000039A9">
        <w:rPr>
          <w:sz w:val="24"/>
        </w:rPr>
        <w:t>fonte 12</w:t>
      </w:r>
      <w:r w:rsidRPr="000039A9">
        <w:rPr>
          <w:sz w:val="24"/>
        </w:rPr>
        <w:t>)</w:t>
      </w:r>
    </w:p>
    <w:p w:rsidR="00C35641" w:rsidRDefault="00E045AD" w:rsidP="00586A08">
      <w:pPr>
        <w:pStyle w:val="SemEspaamento"/>
      </w:pPr>
      <w:r>
        <w:rPr>
          <w:b/>
          <w:sz w:val="28"/>
        </w:rPr>
        <w:tab/>
      </w:r>
      <w:r>
        <w:t>Os cabeçalhos de segunda ordem</w:t>
      </w:r>
      <w:r w:rsidR="0065678A">
        <w:t xml:space="preserve"> (subseção)</w:t>
      </w:r>
      <w:r>
        <w:t xml:space="preserve"> devem ser alinhados junto à margem esquerda, digitados em negrito, sendo maiúscula apenas a primeira let</w:t>
      </w:r>
      <w:r w:rsidR="00586A08">
        <w:t>ra de cada palavra e o espaçamento</w:t>
      </w:r>
      <w:r>
        <w:t xml:space="preserve"> </w:t>
      </w:r>
      <w:r w:rsidR="00586A08">
        <w:t xml:space="preserve">anterior </w:t>
      </w:r>
      <w:r>
        <w:t xml:space="preserve">de </w:t>
      </w:r>
      <w:r w:rsidR="00586A08">
        <w:t xml:space="preserve">12 </w:t>
      </w:r>
      <w:proofErr w:type="spellStart"/>
      <w:r w:rsidR="00586A08">
        <w:t>pt</w:t>
      </w:r>
      <w:proofErr w:type="spellEnd"/>
      <w:r>
        <w:t>.</w:t>
      </w:r>
    </w:p>
    <w:p w:rsidR="00E045AD" w:rsidRDefault="00586A08" w:rsidP="00C35641">
      <w:pPr>
        <w:pStyle w:val="SemEspaamento"/>
      </w:pPr>
      <w:r w:rsidRPr="00C35641">
        <w:rPr>
          <w:rStyle w:val="sub-subseoEBAChar"/>
        </w:rPr>
        <w:t>1.1.1</w:t>
      </w:r>
      <w:r w:rsidR="00D6240A">
        <w:rPr>
          <w:rStyle w:val="sub-subseoEBAChar"/>
        </w:rPr>
        <w:t>.</w:t>
      </w:r>
      <w:r w:rsidR="00C35641">
        <w:rPr>
          <w:rStyle w:val="sub-subseoEBAChar"/>
        </w:rPr>
        <w:t xml:space="preserve"> </w:t>
      </w:r>
      <w:r w:rsidR="00E045AD" w:rsidRPr="00C35641">
        <w:rPr>
          <w:rStyle w:val="sub-subseoEBAChar"/>
        </w:rPr>
        <w:t>Terceiro cabeçalho (</w:t>
      </w:r>
      <w:proofErr w:type="spellStart"/>
      <w:r w:rsidR="001569E7">
        <w:rPr>
          <w:rStyle w:val="sub-subseoEBAChar"/>
        </w:rPr>
        <w:t>sub-subseção</w:t>
      </w:r>
      <w:proofErr w:type="spellEnd"/>
      <w:r w:rsidR="001569E7">
        <w:rPr>
          <w:rStyle w:val="sub-subseoEBAChar"/>
        </w:rPr>
        <w:t xml:space="preserve"> </w:t>
      </w:r>
      <w:r w:rsidR="00E045AD" w:rsidRPr="00C35641">
        <w:rPr>
          <w:rStyle w:val="sub-subseoEBAChar"/>
        </w:rPr>
        <w:t>fonte 12)</w:t>
      </w:r>
      <w:r w:rsidR="00E045AD">
        <w:t xml:space="preserve">: O cabeçalho de terceira ordem inicia após a tabulação, com caracteres </w:t>
      </w:r>
      <w:r w:rsidR="00D6240A">
        <w:t>em itálico e sublinhado, sendo maiúscula apenas a primeira letra da primeira palavra</w:t>
      </w:r>
      <w:r w:rsidR="00E045AD">
        <w:t xml:space="preserve">. O texto deve começar na </w:t>
      </w:r>
      <w:r w:rsidR="00E045AD">
        <w:lastRenderedPageBreak/>
        <w:t>mesma linha do cabeçalho</w:t>
      </w:r>
      <w:r w:rsidR="00D6240A">
        <w:t xml:space="preserve"> e deve possuir apenas um único parágrafo.</w:t>
      </w:r>
    </w:p>
    <w:p w:rsidR="00E045AD" w:rsidRPr="000039A9" w:rsidRDefault="00E045AD" w:rsidP="00C35641">
      <w:pPr>
        <w:pStyle w:val="Subttulo"/>
        <w:rPr>
          <w:sz w:val="24"/>
        </w:rPr>
      </w:pPr>
      <w:r w:rsidRPr="000039A9">
        <w:rPr>
          <w:sz w:val="24"/>
        </w:rPr>
        <w:t>2. FIGURAS</w:t>
      </w:r>
    </w:p>
    <w:p w:rsidR="002174F7" w:rsidRDefault="00E045AD" w:rsidP="00C35641">
      <w:pPr>
        <w:pStyle w:val="SemEspaamento"/>
      </w:pPr>
      <w:r>
        <w:t>As figuras poderão ser coloridas, deverão fazer parte do arquivo</w:t>
      </w:r>
      <w:r w:rsidR="0011372F">
        <w:t xml:space="preserve"> e</w:t>
      </w:r>
      <w:r>
        <w:t xml:space="preserve"> inseridas no corpo do </w:t>
      </w:r>
      <w:r>
        <w:rPr>
          <w:color w:val="000000"/>
        </w:rPr>
        <w:t>trabalho</w:t>
      </w:r>
      <w:r>
        <w:t>, tão próximas quanto possível das referências sobre elas.</w:t>
      </w:r>
      <w:r w:rsidR="002174F7">
        <w:t xml:space="preserve"> </w:t>
      </w:r>
      <w:r>
        <w:t>As figuras deverão, preferencialmente, estar em uma única coluna</w:t>
      </w:r>
      <w:r w:rsidR="002174F7">
        <w:t>, como demonstra a Figura 1.</w:t>
      </w:r>
    </w:p>
    <w:p w:rsidR="00E045AD" w:rsidRDefault="002174F7" w:rsidP="00C35641">
      <w:pPr>
        <w:pStyle w:val="SemEspaamento"/>
      </w:pPr>
      <w:r>
        <w:t xml:space="preserve">Caso não seja possível, as figuras devem ocupar o espaço das duas colunas, como mostrado pela Figura 2, não devendo exceder o tamanho limitado pelo contorno da folha padrão. Isto pode ser feito por meio a inserção de quebra de seção contínua para separar as seções de duas colunas </w:t>
      </w:r>
      <w:r>
        <w:lastRenderedPageBreak/>
        <w:t>para a seção de uma coluna única contendo a figura.</w:t>
      </w:r>
    </w:p>
    <w:p w:rsidR="00A576A9" w:rsidRDefault="002174F7" w:rsidP="00C9738D">
      <w:pPr>
        <w:pStyle w:val="Textoembloco"/>
        <w:ind w:left="0" w:right="-81"/>
      </w:pPr>
      <w:r>
        <w:rPr>
          <w:i/>
        </w:rPr>
        <w:t xml:space="preserve"> </w:t>
      </w:r>
      <w:r w:rsidR="00C9738D">
        <w:rPr>
          <w:i/>
        </w:rPr>
        <w:t>(um espaço)</w:t>
      </w:r>
    </w:p>
    <w:p w:rsidR="006C5DFC" w:rsidRDefault="0068461A" w:rsidP="00A576A9">
      <w:pPr>
        <w:pStyle w:val="SemEspaamento"/>
        <w:ind w:firstLine="0"/>
        <w:jc w:val="center"/>
      </w:pPr>
      <w:r>
        <w:rPr>
          <w:noProof/>
        </w:rPr>
        <w:drawing>
          <wp:inline distT="0" distB="0" distL="0" distR="0">
            <wp:extent cx="1998078" cy="962025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EB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29" b="11429"/>
                    <a:stretch/>
                  </pic:blipFill>
                  <pic:spPr bwMode="auto">
                    <a:xfrm>
                      <a:off x="0" y="0"/>
                      <a:ext cx="1998078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DFC" w:rsidRPr="00A576A9" w:rsidRDefault="00E045AD" w:rsidP="006C5DFC">
      <w:pPr>
        <w:pStyle w:val="TtuloFigEBA"/>
        <w:rPr>
          <w:i w:val="0"/>
        </w:rPr>
      </w:pPr>
      <w:r w:rsidRPr="00A576A9">
        <w:rPr>
          <w:b/>
          <w:i w:val="0"/>
        </w:rPr>
        <w:t>Figura 1</w:t>
      </w:r>
      <w:r w:rsidR="00C9436E" w:rsidRPr="00A576A9">
        <w:rPr>
          <w:b/>
          <w:i w:val="0"/>
        </w:rPr>
        <w:t>.</w:t>
      </w:r>
      <w:r w:rsidRPr="00A576A9">
        <w:rPr>
          <w:i w:val="0"/>
        </w:rPr>
        <w:t xml:space="preserve"> </w:t>
      </w:r>
      <w:r w:rsidR="00F31E90">
        <w:rPr>
          <w:i w:val="0"/>
        </w:rPr>
        <w:t>Caneca com l</w:t>
      </w:r>
      <w:r w:rsidR="00FE2C6E">
        <w:rPr>
          <w:i w:val="0"/>
        </w:rPr>
        <w:t>ogotipo</w:t>
      </w:r>
      <w:r w:rsidR="00C9738D" w:rsidRPr="00C9738D">
        <w:rPr>
          <w:i w:val="0"/>
        </w:rPr>
        <w:t xml:space="preserve"> do EBA</w:t>
      </w:r>
      <w:r w:rsidR="00FE2C6E">
        <w:rPr>
          <w:i w:val="0"/>
        </w:rPr>
        <w:t xml:space="preserve"> 1</w:t>
      </w:r>
      <w:r w:rsidR="00F31E90">
        <w:rPr>
          <w:i w:val="0"/>
        </w:rPr>
        <w:t>2</w:t>
      </w:r>
      <w:r w:rsidR="00C9738D" w:rsidRPr="00C9738D">
        <w:rPr>
          <w:i w:val="0"/>
        </w:rPr>
        <w:t>.</w:t>
      </w:r>
      <w:r w:rsidRPr="00A576A9">
        <w:rPr>
          <w:i w:val="0"/>
        </w:rPr>
        <w:t xml:space="preserve"> </w:t>
      </w:r>
    </w:p>
    <w:p w:rsidR="002174F7" w:rsidRDefault="002174F7" w:rsidP="002174F7">
      <w:pPr>
        <w:pStyle w:val="SemEspaamento"/>
      </w:pPr>
      <w:r>
        <w:t>As figuras devem ser mencionadas (chamadas) antes de aparecerem. No texto devem ser mencionadas como Figura X (sem abreviação).</w:t>
      </w:r>
    </w:p>
    <w:p w:rsidR="00881575" w:rsidRDefault="00881575" w:rsidP="00C35641">
      <w:pPr>
        <w:pStyle w:val="SemEspaamento"/>
      </w:pPr>
    </w:p>
    <w:p w:rsidR="00881575" w:rsidRDefault="00881575" w:rsidP="00C35641">
      <w:pPr>
        <w:pStyle w:val="SemEspaamento"/>
        <w:sectPr w:rsidR="00881575" w:rsidSect="007E3841">
          <w:type w:val="continuous"/>
          <w:pgSz w:w="11907" w:h="16839" w:code="9"/>
          <w:pgMar w:top="2268" w:right="1134" w:bottom="1134" w:left="1134" w:header="567" w:footer="706" w:gutter="0"/>
          <w:cols w:num="2" w:space="567"/>
          <w:docGrid w:linePitch="360"/>
        </w:sectPr>
      </w:pPr>
    </w:p>
    <w:p w:rsidR="002174F7" w:rsidRPr="002174F7" w:rsidRDefault="002174F7" w:rsidP="0077661B">
      <w:pPr>
        <w:pStyle w:val="SemEspaamento"/>
        <w:ind w:firstLine="0"/>
        <w:rPr>
          <w:i/>
        </w:rPr>
      </w:pPr>
      <w:r w:rsidRPr="002174F7">
        <w:rPr>
          <w:i/>
        </w:rPr>
        <w:lastRenderedPageBreak/>
        <w:t>(um espaço)</w:t>
      </w:r>
    </w:p>
    <w:p w:rsidR="00881575" w:rsidRDefault="0068461A" w:rsidP="000039A9">
      <w:pPr>
        <w:pStyle w:val="SemEspaamento"/>
        <w:jc w:val="center"/>
      </w:pPr>
      <w:r>
        <w:rPr>
          <w:noProof/>
        </w:rPr>
        <w:drawing>
          <wp:inline distT="0" distB="0" distL="0" distR="0">
            <wp:extent cx="4572000" cy="2743200"/>
            <wp:effectExtent l="0" t="0" r="0" b="0"/>
            <wp:docPr id="3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174F7" w:rsidRDefault="002174F7" w:rsidP="002174F7">
      <w:pPr>
        <w:pStyle w:val="SemEspaamento"/>
        <w:spacing w:before="120" w:after="120"/>
        <w:ind w:firstLine="0"/>
        <w:jc w:val="center"/>
      </w:pPr>
      <w:r w:rsidRPr="002174F7">
        <w:rPr>
          <w:b/>
        </w:rPr>
        <w:t>Figura 2.</w:t>
      </w:r>
      <w:r>
        <w:t xml:space="preserve"> Evolução </w:t>
      </w:r>
      <w:r w:rsidRPr="002174F7">
        <w:t>d</w:t>
      </w:r>
      <w:r>
        <w:t xml:space="preserve">a quantidade </w:t>
      </w:r>
      <w:r w:rsidRPr="002174F7">
        <w:t>de trabalhos apresentados nas últimas edições do EBA.</w:t>
      </w:r>
    </w:p>
    <w:p w:rsidR="002174F7" w:rsidRDefault="002174F7" w:rsidP="002174F7">
      <w:pPr>
        <w:pStyle w:val="SemEspaamento"/>
        <w:spacing w:before="120" w:after="120"/>
        <w:sectPr w:rsidR="002174F7" w:rsidSect="00881575">
          <w:type w:val="continuous"/>
          <w:pgSz w:w="11907" w:h="16839" w:code="9"/>
          <w:pgMar w:top="2268" w:right="1134" w:bottom="1134" w:left="1134" w:header="567" w:footer="706" w:gutter="0"/>
          <w:cols w:space="567"/>
          <w:docGrid w:linePitch="360"/>
        </w:sectPr>
      </w:pPr>
    </w:p>
    <w:p w:rsidR="00881575" w:rsidRDefault="00881575" w:rsidP="00C35641">
      <w:pPr>
        <w:pStyle w:val="SemEspaamento"/>
        <w:sectPr w:rsidR="00881575" w:rsidSect="00881575">
          <w:type w:val="continuous"/>
          <w:pgSz w:w="11907" w:h="16839" w:code="9"/>
          <w:pgMar w:top="2268" w:right="1134" w:bottom="1134" w:left="1134" w:header="567" w:footer="706" w:gutter="0"/>
          <w:cols w:space="567"/>
          <w:docGrid w:linePitch="360"/>
        </w:sectPr>
      </w:pPr>
    </w:p>
    <w:p w:rsidR="002174F7" w:rsidRDefault="002174F7" w:rsidP="002174F7">
      <w:pPr>
        <w:pStyle w:val="SemEspaamento"/>
      </w:pPr>
      <w:r>
        <w:lastRenderedPageBreak/>
        <w:t xml:space="preserve">Cada figura deve ter um título e ser numerada em algarismos arábicos. Os títulos devem ser centralizados na parte inferior das mesmas, com espaçamento de 6 </w:t>
      </w:r>
      <w:proofErr w:type="spellStart"/>
      <w:r>
        <w:t>pt</w:t>
      </w:r>
      <w:proofErr w:type="spellEnd"/>
      <w:r>
        <w:t xml:space="preserve"> antes e depois</w:t>
      </w:r>
      <w:r w:rsidR="0077661B">
        <w:t>, conforme exemplos (Figura 1 e Figura 2)</w:t>
      </w:r>
      <w:r w:rsidR="00BF5CC7">
        <w:t>.</w:t>
      </w:r>
    </w:p>
    <w:p w:rsidR="00E045AD" w:rsidRPr="000039A9" w:rsidRDefault="00E045AD" w:rsidP="00C35641">
      <w:pPr>
        <w:pStyle w:val="Subttulo"/>
        <w:rPr>
          <w:sz w:val="24"/>
        </w:rPr>
      </w:pPr>
      <w:r w:rsidRPr="000039A9">
        <w:rPr>
          <w:sz w:val="24"/>
        </w:rPr>
        <w:t>3. TABELAS</w:t>
      </w:r>
    </w:p>
    <w:p w:rsidR="00881575" w:rsidRDefault="00E045AD" w:rsidP="00C35641">
      <w:pPr>
        <w:pStyle w:val="SemEspaamento"/>
      </w:pPr>
      <w:r>
        <w:t>As tabelas deverão ser digitadas de forma compacta e lançadas à medida que forem citadas, estando preferencialmente numa única coluna, ou então seguirem as mesmas instruções das figuras</w:t>
      </w:r>
      <w:r w:rsidR="00881575">
        <w:t>.</w:t>
      </w:r>
    </w:p>
    <w:p w:rsidR="00C9738D" w:rsidRDefault="00881575" w:rsidP="00C35641">
      <w:pPr>
        <w:pStyle w:val="SemEspaamento"/>
      </w:pPr>
      <w:r>
        <w:lastRenderedPageBreak/>
        <w:t xml:space="preserve">Os títulos devem ser centralizados na parte superior das mesmas, com espaçamento de 6 </w:t>
      </w:r>
      <w:proofErr w:type="spellStart"/>
      <w:r>
        <w:t>pt</w:t>
      </w:r>
      <w:proofErr w:type="spellEnd"/>
      <w:r>
        <w:t xml:space="preserve"> antes e depois.</w:t>
      </w:r>
    </w:p>
    <w:p w:rsidR="00881575" w:rsidRDefault="00881575" w:rsidP="00C35641">
      <w:pPr>
        <w:pStyle w:val="SemEspaamento"/>
      </w:pPr>
      <w:r w:rsidRPr="00881575">
        <w:t xml:space="preserve">O texto no interior das tabelas deverá ser em fonte Time New Roman, </w:t>
      </w:r>
      <w:r>
        <w:t xml:space="preserve">tamanho 11, espaçamento simples entre linhas e espaçamento de 6 </w:t>
      </w:r>
      <w:proofErr w:type="spellStart"/>
      <w:r>
        <w:t>pt</w:t>
      </w:r>
      <w:proofErr w:type="spellEnd"/>
      <w:r>
        <w:t xml:space="preserve"> antes e depois.</w:t>
      </w:r>
    </w:p>
    <w:p w:rsidR="00C9738D" w:rsidRDefault="00881575" w:rsidP="00881575">
      <w:pPr>
        <w:pStyle w:val="SemEspaamento"/>
      </w:pPr>
      <w:r w:rsidRPr="00A576A9">
        <w:t xml:space="preserve">As unidades de medida correspondentes a todos os termos deverão ser claramente indicadas, </w:t>
      </w:r>
      <w:r>
        <w:t xml:space="preserve">e apresentadas, </w:t>
      </w:r>
      <w:r w:rsidRPr="00A576A9">
        <w:t>preferencialmente no S</w:t>
      </w:r>
      <w:r>
        <w:t>istema Internacional</w:t>
      </w:r>
      <w:r w:rsidRPr="00A576A9">
        <w:t>.</w:t>
      </w:r>
    </w:p>
    <w:p w:rsidR="00C9738D" w:rsidRDefault="00FE2C6E" w:rsidP="00881575">
      <w:pPr>
        <w:pStyle w:val="SemEspaamento"/>
        <w:spacing w:before="120" w:after="120"/>
        <w:ind w:firstLine="0"/>
        <w:jc w:val="center"/>
      </w:pPr>
      <w:r w:rsidRPr="00FE2C6E">
        <w:rPr>
          <w:b/>
        </w:rPr>
        <w:lastRenderedPageBreak/>
        <w:t>Tabela 1.</w:t>
      </w:r>
      <w:r>
        <w:t xml:space="preserve"> Parâmetros dos modelos de Langmuir e Langmuir-Freundlich ajustados aos dados experimentais.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58"/>
        <w:gridCol w:w="1559"/>
        <w:gridCol w:w="1559"/>
      </w:tblGrid>
      <w:tr w:rsidR="0046095B" w:rsidRPr="00C171B9" w:rsidTr="00C171B9"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95B" w:rsidRPr="00C171B9" w:rsidRDefault="0046095B" w:rsidP="00C171B9">
            <w:pPr>
              <w:pStyle w:val="SemEspaamento"/>
              <w:spacing w:before="120" w:after="120"/>
              <w:ind w:firstLine="0"/>
              <w:jc w:val="center"/>
              <w:rPr>
                <w:b/>
              </w:rPr>
            </w:pPr>
            <w:r w:rsidRPr="00C171B9">
              <w:rPr>
                <w:b/>
              </w:rPr>
              <w:t>Parâmetro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95B" w:rsidRPr="00C171B9" w:rsidRDefault="0046095B" w:rsidP="00C171B9">
            <w:pPr>
              <w:pStyle w:val="SemEspaamento"/>
              <w:spacing w:before="120" w:after="120"/>
              <w:ind w:firstLine="0"/>
              <w:jc w:val="center"/>
              <w:rPr>
                <w:b/>
              </w:rPr>
            </w:pPr>
            <w:r w:rsidRPr="00C171B9">
              <w:rPr>
                <w:b/>
              </w:rPr>
              <w:t>Langmuir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95B" w:rsidRPr="00C171B9" w:rsidRDefault="0046095B" w:rsidP="00C171B9">
            <w:pPr>
              <w:pStyle w:val="SemEspaamento"/>
              <w:spacing w:before="120" w:after="120"/>
              <w:ind w:firstLine="0"/>
              <w:jc w:val="center"/>
              <w:rPr>
                <w:b/>
              </w:rPr>
            </w:pPr>
            <w:r w:rsidRPr="00C171B9">
              <w:rPr>
                <w:b/>
              </w:rPr>
              <w:t>Langmuir-Freundlich</w:t>
            </w:r>
          </w:p>
        </w:tc>
      </w:tr>
      <w:tr w:rsidR="0046095B" w:rsidTr="00C171B9">
        <w:tc>
          <w:tcPr>
            <w:tcW w:w="15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6095B" w:rsidRDefault="0046095B" w:rsidP="00C171B9">
            <w:pPr>
              <w:pStyle w:val="SemEspaamento"/>
              <w:spacing w:before="120" w:after="120"/>
              <w:ind w:firstLine="0"/>
              <w:jc w:val="center"/>
            </w:pPr>
            <w:proofErr w:type="spellStart"/>
            <w:r>
              <w:t>Q</w:t>
            </w:r>
            <w:r w:rsidRPr="00C171B9">
              <w:rPr>
                <w:vertAlign w:val="subscript"/>
              </w:rPr>
              <w:t>m</w:t>
            </w:r>
            <w:proofErr w:type="spellEnd"/>
            <w:r>
              <w:t xml:space="preserve"> (mg mL</w:t>
            </w:r>
            <w:r w:rsidRPr="00C171B9">
              <w:rPr>
                <w:vertAlign w:val="superscript"/>
              </w:rPr>
              <w:t>-1</w:t>
            </w:r>
            <w:r>
              <w:t>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6095B" w:rsidRDefault="0046095B" w:rsidP="00C171B9">
            <w:pPr>
              <w:pStyle w:val="SemEspaamento"/>
              <w:spacing w:before="120" w:after="120"/>
              <w:ind w:firstLine="0"/>
              <w:jc w:val="center"/>
            </w:pPr>
            <w:r>
              <w:t>17,0 ± 0,5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6095B" w:rsidRDefault="0046095B" w:rsidP="00C171B9">
            <w:pPr>
              <w:pStyle w:val="SemEspaamento"/>
              <w:spacing w:before="120" w:after="120"/>
              <w:ind w:firstLine="0"/>
              <w:jc w:val="center"/>
            </w:pPr>
            <w:r>
              <w:t>15,6 ± 0,6</w:t>
            </w:r>
          </w:p>
        </w:tc>
      </w:tr>
      <w:tr w:rsidR="0046095B" w:rsidTr="00C171B9">
        <w:tc>
          <w:tcPr>
            <w:tcW w:w="1558" w:type="dxa"/>
            <w:shd w:val="clear" w:color="auto" w:fill="auto"/>
            <w:vAlign w:val="center"/>
          </w:tcPr>
          <w:p w:rsidR="0046095B" w:rsidRDefault="0046095B" w:rsidP="00C171B9">
            <w:pPr>
              <w:pStyle w:val="SemEspaamento"/>
              <w:spacing w:before="120" w:after="120"/>
              <w:ind w:firstLine="0"/>
              <w:jc w:val="center"/>
            </w:pPr>
            <w:proofErr w:type="spellStart"/>
            <w:r>
              <w:t>K</w:t>
            </w:r>
            <w:r w:rsidRPr="00C171B9">
              <w:rPr>
                <w:vertAlign w:val="subscript"/>
              </w:rPr>
              <w:t>d</w:t>
            </w:r>
            <w:proofErr w:type="spellEnd"/>
            <w:r>
              <w:t xml:space="preserve"> (mol L</w:t>
            </w:r>
            <w:r w:rsidRPr="00C171B9">
              <w:rPr>
                <w:vertAlign w:val="superscript"/>
              </w:rPr>
              <w:t>-1</w:t>
            </w:r>
            <w:r>
              <w:t>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95B" w:rsidRDefault="0046095B" w:rsidP="00C171B9">
            <w:pPr>
              <w:pStyle w:val="SemEspaamento"/>
              <w:spacing w:before="120" w:after="120"/>
              <w:ind w:firstLine="0"/>
              <w:jc w:val="center"/>
            </w:pPr>
            <w:r>
              <w:t>(7,7±0,8)×10</w:t>
            </w:r>
            <w:r w:rsidRPr="00C171B9">
              <w:rPr>
                <w:vertAlign w:val="superscript"/>
              </w:rPr>
              <w:t>-5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95B" w:rsidRDefault="0046095B" w:rsidP="00C171B9">
            <w:pPr>
              <w:pStyle w:val="SemEspaamento"/>
              <w:spacing w:before="120" w:after="120"/>
              <w:ind w:firstLine="0"/>
              <w:jc w:val="center"/>
            </w:pPr>
            <w:r>
              <w:t>-</w:t>
            </w:r>
          </w:p>
        </w:tc>
      </w:tr>
      <w:tr w:rsidR="0046095B" w:rsidTr="00C171B9">
        <w:tc>
          <w:tcPr>
            <w:tcW w:w="1558" w:type="dxa"/>
            <w:shd w:val="clear" w:color="auto" w:fill="auto"/>
            <w:vAlign w:val="center"/>
          </w:tcPr>
          <w:p w:rsidR="0046095B" w:rsidRDefault="0046095B" w:rsidP="00C171B9">
            <w:pPr>
              <w:pStyle w:val="SemEspaamento"/>
              <w:spacing w:before="120" w:after="120"/>
              <w:ind w:firstLine="0"/>
              <w:jc w:val="center"/>
            </w:pPr>
            <w:proofErr w:type="spellStart"/>
            <w:r>
              <w:t>K</w:t>
            </w:r>
            <w:r w:rsidRPr="00C171B9">
              <w:rPr>
                <w:vertAlign w:val="subscript"/>
              </w:rPr>
              <w:t>dLF</w:t>
            </w:r>
            <w:proofErr w:type="spellEnd"/>
            <w:r>
              <w:t xml:space="preserve"> (mol L</w:t>
            </w:r>
            <w:r w:rsidRPr="00C171B9">
              <w:rPr>
                <w:vertAlign w:val="superscript"/>
              </w:rPr>
              <w:t>-1</w:t>
            </w:r>
            <w:r>
              <w:t>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95B" w:rsidRDefault="0046095B" w:rsidP="00C171B9">
            <w:pPr>
              <w:pStyle w:val="SemEspaamento"/>
              <w:spacing w:before="120" w:after="120"/>
              <w:ind w:firstLine="0"/>
              <w:jc w:val="center"/>
            </w:pPr>
            <w: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95B" w:rsidRDefault="0046095B" w:rsidP="00C171B9">
            <w:pPr>
              <w:pStyle w:val="SemEspaamento"/>
              <w:spacing w:before="120" w:after="120"/>
              <w:ind w:firstLine="0"/>
              <w:jc w:val="center"/>
            </w:pPr>
            <w:r>
              <w:t>(7,0±0,8)×10</w:t>
            </w:r>
            <w:r w:rsidRPr="00C171B9">
              <w:rPr>
                <w:vertAlign w:val="superscript"/>
              </w:rPr>
              <w:t>-5</w:t>
            </w:r>
          </w:p>
        </w:tc>
      </w:tr>
      <w:tr w:rsidR="0046095B" w:rsidTr="00C171B9">
        <w:tc>
          <w:tcPr>
            <w:tcW w:w="1558" w:type="dxa"/>
            <w:shd w:val="clear" w:color="auto" w:fill="auto"/>
            <w:vAlign w:val="center"/>
          </w:tcPr>
          <w:p w:rsidR="0046095B" w:rsidRDefault="0046095B" w:rsidP="00C171B9">
            <w:pPr>
              <w:pStyle w:val="SemEspaamento"/>
              <w:spacing w:before="120" w:after="120"/>
              <w:ind w:firstLine="0"/>
              <w:jc w:val="center"/>
            </w:pPr>
            <w:r>
              <w:t>n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95B" w:rsidRDefault="0046095B" w:rsidP="00C171B9">
            <w:pPr>
              <w:pStyle w:val="SemEspaamento"/>
              <w:spacing w:before="120" w:after="120"/>
              <w:ind w:firstLine="0"/>
              <w:jc w:val="center"/>
            </w:pPr>
            <w: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95B" w:rsidRDefault="0046095B" w:rsidP="00C171B9">
            <w:pPr>
              <w:pStyle w:val="SemEspaamento"/>
              <w:spacing w:before="120" w:after="120"/>
              <w:ind w:firstLine="0"/>
              <w:jc w:val="center"/>
            </w:pPr>
            <w:r>
              <w:t>1,23 ± 0,10</w:t>
            </w:r>
          </w:p>
        </w:tc>
      </w:tr>
      <w:tr w:rsidR="0046095B" w:rsidTr="00C171B9">
        <w:tc>
          <w:tcPr>
            <w:tcW w:w="1558" w:type="dxa"/>
            <w:shd w:val="clear" w:color="auto" w:fill="auto"/>
            <w:vAlign w:val="center"/>
          </w:tcPr>
          <w:p w:rsidR="0046095B" w:rsidRDefault="0046095B" w:rsidP="00C171B9">
            <w:pPr>
              <w:pStyle w:val="SemEspaamento"/>
              <w:spacing w:before="120" w:after="120"/>
              <w:ind w:firstLine="0"/>
              <w:jc w:val="center"/>
            </w:pPr>
            <w:r>
              <w:t>R</w:t>
            </w:r>
            <w:r w:rsidRPr="00C171B9">
              <w:rPr>
                <w:vertAlign w:val="superscript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95B" w:rsidRDefault="0046095B" w:rsidP="00C171B9">
            <w:pPr>
              <w:pStyle w:val="SemEspaamento"/>
              <w:spacing w:before="120" w:after="120"/>
              <w:ind w:firstLine="0"/>
              <w:jc w:val="center"/>
            </w:pPr>
            <w:r>
              <w:t>0,992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95B" w:rsidRDefault="0046095B" w:rsidP="00C171B9">
            <w:pPr>
              <w:pStyle w:val="SemEspaamento"/>
              <w:spacing w:before="120" w:after="120"/>
              <w:ind w:firstLine="0"/>
              <w:jc w:val="center"/>
            </w:pPr>
            <w:r>
              <w:t>0,995</w:t>
            </w:r>
          </w:p>
        </w:tc>
      </w:tr>
      <w:tr w:rsidR="0046095B" w:rsidTr="00C171B9"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095B" w:rsidRDefault="0046095B" w:rsidP="00C171B9">
            <w:pPr>
              <w:pStyle w:val="SemEspaamento"/>
              <w:spacing w:before="120" w:after="120"/>
              <w:ind w:firstLine="0"/>
              <w:jc w:val="center"/>
            </w:pPr>
            <w:r>
              <w:t>Chi</w:t>
            </w:r>
            <w:r w:rsidRPr="00C171B9">
              <w:rPr>
                <w:vertAlign w:val="superscript"/>
              </w:rPr>
              <w:t>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095B" w:rsidRDefault="0046095B" w:rsidP="00C171B9">
            <w:pPr>
              <w:pStyle w:val="SemEspaamento"/>
              <w:spacing w:before="120" w:after="120"/>
              <w:ind w:firstLine="0"/>
              <w:jc w:val="center"/>
            </w:pPr>
            <w:r>
              <w:t>0,252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095B" w:rsidRDefault="0046095B" w:rsidP="00C171B9">
            <w:pPr>
              <w:pStyle w:val="SemEspaamento"/>
              <w:spacing w:before="120" w:after="120"/>
              <w:ind w:firstLine="0"/>
              <w:jc w:val="center"/>
            </w:pPr>
            <w:r>
              <w:t>0,170</w:t>
            </w:r>
          </w:p>
        </w:tc>
      </w:tr>
    </w:tbl>
    <w:p w:rsidR="00C9738D" w:rsidRDefault="00881575" w:rsidP="00C9738D">
      <w:pPr>
        <w:pStyle w:val="SemEspaamento"/>
        <w:ind w:firstLine="0"/>
      </w:pPr>
      <w:r>
        <w:rPr>
          <w:i/>
        </w:rPr>
        <w:t>(um espaço)</w:t>
      </w:r>
    </w:p>
    <w:p w:rsidR="00A576A9" w:rsidRDefault="00D6240A" w:rsidP="00C35641">
      <w:pPr>
        <w:pStyle w:val="SemEspaamento"/>
      </w:pPr>
      <w:r>
        <w:t>No texto</w:t>
      </w:r>
      <w:r w:rsidR="0077661B">
        <w:t xml:space="preserve"> as tabelas</w:t>
      </w:r>
      <w:r>
        <w:t xml:space="preserve"> devem ser mencionadas como Tabela X (sem abreviação).</w:t>
      </w:r>
      <w:r w:rsidR="00C9738D">
        <w:t xml:space="preserve"> </w:t>
      </w:r>
    </w:p>
    <w:p w:rsidR="00E045AD" w:rsidRPr="000039A9" w:rsidRDefault="00E045AD" w:rsidP="00C35641">
      <w:pPr>
        <w:pStyle w:val="Subttulo"/>
        <w:rPr>
          <w:sz w:val="24"/>
        </w:rPr>
      </w:pPr>
      <w:r w:rsidRPr="000039A9">
        <w:rPr>
          <w:sz w:val="24"/>
        </w:rPr>
        <w:t>4. EQUAÇÕES</w:t>
      </w:r>
    </w:p>
    <w:p w:rsidR="00A576A9" w:rsidRDefault="00E045AD" w:rsidP="00C35641">
      <w:pPr>
        <w:pStyle w:val="SemEspaamento"/>
      </w:pPr>
      <w:r>
        <w:t>As equações deverão ser</w:t>
      </w:r>
      <w:r w:rsidR="00A576A9">
        <w:t xml:space="preserve"> escritas após um </w:t>
      </w:r>
      <w:r w:rsidR="0077661B">
        <w:t xml:space="preserve">recuo de </w:t>
      </w:r>
      <w:r w:rsidR="00A576A9">
        <w:t>10</w:t>
      </w:r>
      <w:r>
        <w:t xml:space="preserve"> mm e separadas do texto por </w:t>
      </w:r>
      <w:r w:rsidR="00C9738D">
        <w:t xml:space="preserve">um </w:t>
      </w:r>
      <w:r>
        <w:t>espaço</w:t>
      </w:r>
      <w:r w:rsidR="0077661B">
        <w:t xml:space="preserve"> (antes e depois). T</w:t>
      </w:r>
      <w:r>
        <w:t>erão numeração consecutiva entre parênteses, rente à margem direita. Devem, preferencialmente, estar em uma única coluna, ou seguirem as instruções das figuras.</w:t>
      </w:r>
    </w:p>
    <w:p w:rsidR="00C9738D" w:rsidRDefault="00C9738D" w:rsidP="00C9738D">
      <w:pPr>
        <w:pStyle w:val="Textoembloco"/>
        <w:ind w:left="0" w:right="-81"/>
        <w:rPr>
          <w:i/>
        </w:rPr>
      </w:pPr>
      <w:r>
        <w:rPr>
          <w:i/>
        </w:rPr>
        <w:t>(um espaço)</w:t>
      </w:r>
    </w:p>
    <w:p w:rsidR="00A576A9" w:rsidRDefault="00A576A9" w:rsidP="00A576A9">
      <w:pPr>
        <w:pStyle w:val="SemEspaamento"/>
        <w:tabs>
          <w:tab w:val="left" w:pos="567"/>
          <w:tab w:val="left" w:pos="4111"/>
        </w:tabs>
      </w:pPr>
      <w:r w:rsidRPr="002B7549">
        <w:rPr>
          <w:position w:val="-30"/>
          <w:sz w:val="24"/>
          <w:lang w:eastAsia="de-DE"/>
        </w:rPr>
        <w:object w:dxaOrig="2685" w:dyaOrig="7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4.2pt;height:35.05pt" o:ole="">
            <v:imagedata r:id="rId18" o:title=""/>
          </v:shape>
          <o:OLEObject Type="Embed" ProgID="Equation.3" ShapeID="_x0000_i1025" DrawAspect="Content" ObjectID="_1571751874" r:id="rId19"/>
        </w:object>
      </w:r>
      <w:r>
        <w:rPr>
          <w:sz w:val="24"/>
          <w:lang w:eastAsia="de-DE"/>
        </w:rPr>
        <w:tab/>
        <w:t>(01)</w:t>
      </w:r>
    </w:p>
    <w:p w:rsidR="00C9738D" w:rsidRDefault="00C9738D" w:rsidP="00C9738D">
      <w:pPr>
        <w:pStyle w:val="Textoembloco"/>
        <w:ind w:left="0" w:right="-81"/>
        <w:rPr>
          <w:i/>
        </w:rPr>
      </w:pPr>
      <w:r>
        <w:rPr>
          <w:i/>
        </w:rPr>
        <w:t>(um espaço)</w:t>
      </w:r>
    </w:p>
    <w:p w:rsidR="00C35641" w:rsidRDefault="00C9436E" w:rsidP="00C35641">
      <w:pPr>
        <w:pStyle w:val="SemEspaamento"/>
      </w:pPr>
      <w:r>
        <w:t>No texto devem ser mencionadas como Equação X (sem abreviação).</w:t>
      </w:r>
      <w:r w:rsidR="0077661B">
        <w:t xml:space="preserve"> Após cada equação as variáveis deverão ser descritas.</w:t>
      </w:r>
    </w:p>
    <w:p w:rsidR="00C35641" w:rsidRPr="000039A9" w:rsidRDefault="00C35641" w:rsidP="00C35641">
      <w:pPr>
        <w:pStyle w:val="Subttulo"/>
        <w:rPr>
          <w:sz w:val="24"/>
        </w:rPr>
      </w:pPr>
      <w:r w:rsidRPr="000039A9">
        <w:rPr>
          <w:sz w:val="24"/>
        </w:rPr>
        <w:t>5. Citações bibliográficas</w:t>
      </w:r>
    </w:p>
    <w:p w:rsidR="00E045AD" w:rsidRDefault="00E045AD" w:rsidP="00C35641">
      <w:pPr>
        <w:pStyle w:val="SemEspaamento"/>
      </w:pPr>
      <w:r>
        <w:t xml:space="preserve">As referências deverão ser citadas no texto, através do último sobrenome do autor principal e do ano de publicação, o qual deverá estar entre parênteses, conforme os exemplos a seguir: “O trabalho de Souza (2000) mostrou...”, ou “... tem sido mostrado (Souza, 2000)”. No caso de dois autores, ambos são citados, exemplo: “... segundo Rhodes e Geldart (1995)...” Em caso de três ou </w:t>
      </w:r>
      <w:r>
        <w:lastRenderedPageBreak/>
        <w:t>mais autores, deve-se citar o sobrenome do primeiro autor seguido da expressão “</w:t>
      </w:r>
      <w:r>
        <w:rPr>
          <w:i/>
        </w:rPr>
        <w:t>et al.</w:t>
      </w:r>
      <w:r>
        <w:t>”.</w:t>
      </w:r>
    </w:p>
    <w:p w:rsidR="00E045AD" w:rsidRDefault="00E045AD" w:rsidP="00C35641">
      <w:pPr>
        <w:pStyle w:val="SemEspaamento"/>
      </w:pPr>
      <w:r>
        <w:t>Trabalhos publicados no mesmo ano e pelos mesmos autores deverão usar as letras a, b, c, junto ao ano, exemplo: “Os trabalhos de Campos et al. (</w:t>
      </w:r>
      <w:smartTag w:uri="urn:schemas-microsoft-com:office:smarttags" w:element="metricconverter">
        <w:smartTagPr>
          <w:attr w:name="ProductID" w:val="1996 a"/>
        </w:smartTagPr>
        <w:r>
          <w:t>1996 a</w:t>
        </w:r>
      </w:smartTag>
      <w:r>
        <w:t>, b) mostram...”.</w:t>
      </w:r>
    </w:p>
    <w:p w:rsidR="00E045AD" w:rsidRPr="000039A9" w:rsidRDefault="00E045AD" w:rsidP="00C35641">
      <w:pPr>
        <w:pStyle w:val="Subttulo"/>
        <w:rPr>
          <w:sz w:val="24"/>
        </w:rPr>
      </w:pPr>
      <w:r w:rsidRPr="000039A9">
        <w:rPr>
          <w:sz w:val="24"/>
        </w:rPr>
        <w:t>6. REFERÊNCIA</w:t>
      </w:r>
      <w:r w:rsidR="0011372F" w:rsidRPr="000039A9">
        <w:rPr>
          <w:sz w:val="24"/>
        </w:rPr>
        <w:t>S</w:t>
      </w:r>
    </w:p>
    <w:p w:rsidR="00C35641" w:rsidRDefault="00E045AD" w:rsidP="00C35641">
      <w:pPr>
        <w:pStyle w:val="SemEspaamento"/>
      </w:pPr>
      <w:r>
        <w:t xml:space="preserve">As referências deverão estar de acordo com a norma ABNT – NBR </w:t>
      </w:r>
      <w:smartTag w:uri="urn:schemas-microsoft-com:office:smarttags" w:element="metricconverter">
        <w:smartTagPr>
          <w:attr w:name="ProductID" w:val="6023. A"/>
        </w:smartTagPr>
        <w:r>
          <w:t>6023. A</w:t>
        </w:r>
      </w:smartTag>
      <w:r>
        <w:t xml:space="preserve"> lista deverá incluir somente os trabalhos citados no texto, relacionados em ordem alfabética, de acordo com o sobrenome do primeiro autor. Ex</w:t>
      </w:r>
      <w:r w:rsidR="00C9436E">
        <w:t>emplo (livros)</w:t>
      </w:r>
      <w:r>
        <w:t>:</w:t>
      </w:r>
    </w:p>
    <w:p w:rsidR="00E045AD" w:rsidRDefault="00E045AD" w:rsidP="006C5DFC">
      <w:pPr>
        <w:pStyle w:val="SemEspaamento"/>
        <w:ind w:firstLine="0"/>
      </w:pPr>
      <w:r>
        <w:t xml:space="preserve">SOUZA, C. R. </w:t>
      </w:r>
      <w:r w:rsidRPr="0077661B">
        <w:rPr>
          <w:i/>
        </w:rPr>
        <w:t>Processos orgânicos.</w:t>
      </w:r>
      <w:r>
        <w:t xml:space="preserve"> São Paulo: Editora Silva, 1996.</w:t>
      </w:r>
    </w:p>
    <w:p w:rsidR="00C35641" w:rsidRDefault="00C35641" w:rsidP="00C35641">
      <w:pPr>
        <w:pStyle w:val="SemEspaamento"/>
      </w:pPr>
    </w:p>
    <w:p w:rsidR="00E045AD" w:rsidRDefault="00E045AD" w:rsidP="00C35641">
      <w:pPr>
        <w:pStyle w:val="SemEspaamento"/>
      </w:pPr>
      <w:r>
        <w:tab/>
        <w:t xml:space="preserve">As referências deverão conter todos os principais nomes dos autores, os títulos dos periódicos devem aparecer abreviados e em </w:t>
      </w:r>
      <w:r w:rsidR="00BF5CC7">
        <w:t>itálico</w:t>
      </w:r>
      <w:r>
        <w:t>, conforme o exemplo</w:t>
      </w:r>
      <w:r w:rsidR="00C9436E">
        <w:t xml:space="preserve"> (artigos)</w:t>
      </w:r>
      <w:r>
        <w:t>:</w:t>
      </w:r>
    </w:p>
    <w:p w:rsidR="001C0DAD" w:rsidRDefault="001C0DAD" w:rsidP="00C35641">
      <w:pPr>
        <w:pStyle w:val="SemEspaamento"/>
      </w:pPr>
    </w:p>
    <w:p w:rsidR="00E045AD" w:rsidRDefault="00E045AD" w:rsidP="001C0DAD">
      <w:pPr>
        <w:pStyle w:val="Recuodecorpodetexto2"/>
        <w:spacing w:after="120"/>
        <w:ind w:left="0" w:right="0"/>
        <w:rPr>
          <w:i/>
        </w:rPr>
      </w:pPr>
      <w:proofErr w:type="gramStart"/>
      <w:r>
        <w:rPr>
          <w:lang w:val="en-US"/>
        </w:rPr>
        <w:t xml:space="preserve">REH, L.; RHODES, M.; KUNII, D. </w:t>
      </w:r>
      <w:r w:rsidRPr="000D402A">
        <w:rPr>
          <w:i/>
          <w:lang w:val="en-US"/>
        </w:rPr>
        <w:t xml:space="preserve">J. Chem. Eng. </w:t>
      </w:r>
      <w:proofErr w:type="spellStart"/>
      <w:r w:rsidRPr="00BF5CC7">
        <w:rPr>
          <w:i/>
        </w:rPr>
        <w:t>Japan</w:t>
      </w:r>
      <w:proofErr w:type="spellEnd"/>
      <w:r w:rsidRPr="00BF5CC7">
        <w:rPr>
          <w:i/>
        </w:rPr>
        <w:t>,</w:t>
      </w:r>
      <w:r>
        <w:rPr>
          <w:i/>
        </w:rPr>
        <w:t xml:space="preserve"> </w:t>
      </w:r>
      <w:r>
        <w:t>v. 10, p. 200-205, 1977</w:t>
      </w:r>
      <w:r>
        <w:rPr>
          <w:i/>
        </w:rPr>
        <w:t>.</w:t>
      </w:r>
      <w:proofErr w:type="gramEnd"/>
    </w:p>
    <w:p w:rsidR="001C0DAD" w:rsidRDefault="001C0DAD" w:rsidP="001C0DAD">
      <w:pPr>
        <w:pStyle w:val="Recuodecorpodetexto2"/>
        <w:spacing w:after="120"/>
        <w:ind w:left="0" w:right="0"/>
        <w:rPr>
          <w:i/>
        </w:rPr>
      </w:pPr>
      <w:r w:rsidRPr="001C0DAD">
        <w:t>DE CONTO J. F.</w:t>
      </w:r>
      <w:r>
        <w:t>;</w:t>
      </w:r>
      <w:r w:rsidRPr="001C0DAD">
        <w:t xml:space="preserve"> </w:t>
      </w:r>
      <w:r>
        <w:t>SANTOS M. R. O.; CARVALHO A. S.; CAMPOS K. V.; FREITAS L. S.; BENVENUTTI E. V.; DE MENEZES E. W.; SANTANA C. C.; EGUES S. M.</w:t>
      </w:r>
      <w:r w:rsidRPr="001C0DAD">
        <w:t xml:space="preserve"> </w:t>
      </w:r>
      <w:r w:rsidRPr="00BF5CC7">
        <w:rPr>
          <w:i/>
        </w:rPr>
        <w:t>Adsorption,</w:t>
      </w:r>
      <w:r w:rsidRPr="001C0DAD">
        <w:t xml:space="preserve"> v 20, p. 917 – 923, 2014</w:t>
      </w:r>
      <w:r w:rsidRPr="001C0DAD">
        <w:rPr>
          <w:i/>
        </w:rPr>
        <w:t xml:space="preserve">. </w:t>
      </w:r>
    </w:p>
    <w:p w:rsidR="00E045AD" w:rsidRPr="000039A9" w:rsidRDefault="00E045AD">
      <w:pPr>
        <w:pStyle w:val="Recuodecorpodetexto2"/>
        <w:spacing w:after="240"/>
        <w:ind w:left="0"/>
        <w:rPr>
          <w:b/>
          <w:sz w:val="24"/>
        </w:rPr>
      </w:pPr>
      <w:r w:rsidRPr="000039A9">
        <w:rPr>
          <w:rStyle w:val="SubttuloChar"/>
          <w:sz w:val="24"/>
        </w:rPr>
        <w:t xml:space="preserve">7. DISPOSIÇÕES </w:t>
      </w:r>
      <w:r w:rsidRPr="000039A9">
        <w:rPr>
          <w:b/>
          <w:sz w:val="24"/>
        </w:rPr>
        <w:t>GERAIS</w:t>
      </w:r>
    </w:p>
    <w:p w:rsidR="00957B41" w:rsidRDefault="009071F4" w:rsidP="00C35641">
      <w:pPr>
        <w:pStyle w:val="SemEspaamento"/>
      </w:pPr>
      <w:r w:rsidRPr="009071F4">
        <w:rPr>
          <w:b/>
        </w:rPr>
        <w:t>a.</w:t>
      </w:r>
      <w:r w:rsidR="00E045AD">
        <w:t xml:space="preserve"> </w:t>
      </w:r>
      <w:r w:rsidR="0011372F">
        <w:t>H</w:t>
      </w:r>
      <w:r w:rsidR="00957B41">
        <w:t>averá apenas a submissão do traba</w:t>
      </w:r>
      <w:r w:rsidR="009F0C16">
        <w:t>lho completo em uma única etapa;</w:t>
      </w:r>
    </w:p>
    <w:p w:rsidR="00E045AD" w:rsidRPr="00666577" w:rsidRDefault="00957B41" w:rsidP="00C35641">
      <w:pPr>
        <w:pStyle w:val="SemEspaamento"/>
        <w:rPr>
          <w:b/>
        </w:rPr>
      </w:pPr>
      <w:r w:rsidRPr="00957B41">
        <w:rPr>
          <w:b/>
        </w:rPr>
        <w:t>b.</w:t>
      </w:r>
      <w:r>
        <w:t xml:space="preserve"> </w:t>
      </w:r>
      <w:r w:rsidR="0011372F">
        <w:t>O</w:t>
      </w:r>
      <w:r w:rsidR="00E045AD">
        <w:t>s trabalhos e conceitos neles emitidos são de responsabilidade dos autores</w:t>
      </w:r>
      <w:r w:rsidR="009F0C16">
        <w:t>;</w:t>
      </w:r>
    </w:p>
    <w:p w:rsidR="00E045AD" w:rsidRDefault="00957B41" w:rsidP="00C35641">
      <w:pPr>
        <w:pStyle w:val="SemEspaamento"/>
      </w:pPr>
      <w:r>
        <w:rPr>
          <w:b/>
        </w:rPr>
        <w:t>c</w:t>
      </w:r>
      <w:r w:rsidR="00D94B7B" w:rsidRPr="00D94B7B">
        <w:rPr>
          <w:b/>
        </w:rPr>
        <w:t>.</w:t>
      </w:r>
      <w:r w:rsidR="0011372F">
        <w:t xml:space="preserve"> O</w:t>
      </w:r>
      <w:r w:rsidR="00E045AD">
        <w:t xml:space="preserve">s autores aceitam </w:t>
      </w:r>
      <w:r w:rsidR="00666577">
        <w:t xml:space="preserve">que o evento </w:t>
      </w:r>
      <w:r w:rsidR="00E045AD">
        <w:t>tenha plenos direitos sobre os trabalhos enviados, podendo incluí-los nos anais</w:t>
      </w:r>
      <w:r>
        <w:t xml:space="preserve"> </w:t>
      </w:r>
      <w:r w:rsidR="00E045AD">
        <w:t>sem o pagamento de qualquer remuneração;</w:t>
      </w:r>
    </w:p>
    <w:p w:rsidR="00E045AD" w:rsidRDefault="00957B41" w:rsidP="00C35641">
      <w:pPr>
        <w:pStyle w:val="SemEspaamento"/>
      </w:pPr>
      <w:r>
        <w:rPr>
          <w:b/>
        </w:rPr>
        <w:t>d</w:t>
      </w:r>
      <w:r w:rsidR="00D94B7B" w:rsidRPr="00D94B7B">
        <w:rPr>
          <w:b/>
        </w:rPr>
        <w:t>.</w:t>
      </w:r>
      <w:r w:rsidR="0011372F">
        <w:t xml:space="preserve"> O</w:t>
      </w:r>
      <w:r w:rsidR="00E045AD">
        <w:t xml:space="preserve">s trabalhos serão </w:t>
      </w:r>
      <w:r w:rsidR="00C9436E">
        <w:t xml:space="preserve">avaliados </w:t>
      </w:r>
      <w:r w:rsidR="00E045AD">
        <w:t xml:space="preserve"> por um Comitê </w:t>
      </w:r>
      <w:r w:rsidR="00972DCF">
        <w:t>Cientifico</w:t>
      </w:r>
      <w:r w:rsidR="00E045AD">
        <w:t xml:space="preserve"> designado para esta finalidade, segundo critérios próprios e inquestionáveis;</w:t>
      </w:r>
    </w:p>
    <w:p w:rsidR="00E045AD" w:rsidRDefault="00957B41" w:rsidP="00C35641">
      <w:pPr>
        <w:pStyle w:val="SemEspaamento"/>
      </w:pPr>
      <w:r>
        <w:rPr>
          <w:b/>
        </w:rPr>
        <w:t>e</w:t>
      </w:r>
      <w:r w:rsidR="00D94B7B" w:rsidRPr="00D94B7B">
        <w:rPr>
          <w:b/>
        </w:rPr>
        <w:t>.</w:t>
      </w:r>
      <w:r w:rsidR="0011372F">
        <w:t xml:space="preserve"> O</w:t>
      </w:r>
      <w:r w:rsidR="00E045AD">
        <w:t xml:space="preserve">s trabalhos poderão ser </w:t>
      </w:r>
      <w:r>
        <w:t xml:space="preserve">indicados para publicação </w:t>
      </w:r>
      <w:r w:rsidR="00E045AD">
        <w:t xml:space="preserve">em periódicos após o </w:t>
      </w:r>
      <w:r w:rsidR="00017B06">
        <w:t>Evento</w:t>
      </w:r>
      <w:r w:rsidR="00E045AD">
        <w:t>;</w:t>
      </w:r>
    </w:p>
    <w:p w:rsidR="00017B06" w:rsidRDefault="00017B06" w:rsidP="00C35641">
      <w:pPr>
        <w:pStyle w:val="SemEspaamento"/>
      </w:pPr>
      <w:r w:rsidRPr="00017B06">
        <w:rPr>
          <w:b/>
        </w:rPr>
        <w:t>f.</w:t>
      </w:r>
      <w:r>
        <w:t xml:space="preserve"> O</w:t>
      </w:r>
      <w:r w:rsidRPr="00017B06">
        <w:t xml:space="preserve"> trabalho deverá ser dividido nos seguintes tópicos: </w:t>
      </w:r>
      <w:r>
        <w:t>Introdução, Materiais e Métodos, Resultados e Discussão, Conclusão, Referências B</w:t>
      </w:r>
      <w:r w:rsidRPr="00017B06">
        <w:t>ibliográficas</w:t>
      </w:r>
      <w:r>
        <w:t xml:space="preserve"> e A</w:t>
      </w:r>
      <w:r w:rsidRPr="00017B06">
        <w:t>gradecimentos</w:t>
      </w:r>
      <w:r>
        <w:t xml:space="preserve"> (opcional)</w:t>
      </w:r>
      <w:r w:rsidRPr="00017B06">
        <w:t>.</w:t>
      </w:r>
    </w:p>
    <w:p w:rsidR="00317BD4" w:rsidRDefault="00017B06" w:rsidP="00C35641">
      <w:pPr>
        <w:pStyle w:val="SemEspaamento"/>
      </w:pPr>
      <w:proofErr w:type="gramStart"/>
      <w:r>
        <w:rPr>
          <w:b/>
        </w:rPr>
        <w:lastRenderedPageBreak/>
        <w:t>g</w:t>
      </w:r>
      <w:r w:rsidR="00D94B7B" w:rsidRPr="00D94B7B">
        <w:rPr>
          <w:b/>
        </w:rPr>
        <w:t>.</w:t>
      </w:r>
      <w:proofErr w:type="gramEnd"/>
      <w:r w:rsidR="0011372F">
        <w:t xml:space="preserve"> </w:t>
      </w:r>
      <w:r w:rsidR="00317BD4" w:rsidRPr="00317BD4">
        <w:t>Os trabalhos deverão ser enviados até o dia </w:t>
      </w:r>
      <w:r w:rsidR="00BB4D48">
        <w:rPr>
          <w:color w:val="FF0000"/>
        </w:rPr>
        <w:t>30</w:t>
      </w:r>
      <w:bookmarkStart w:id="0" w:name="_GoBack"/>
      <w:bookmarkEnd w:id="0"/>
      <w:r w:rsidR="00317BD4" w:rsidRPr="00317BD4">
        <w:rPr>
          <w:color w:val="FF0000"/>
        </w:rPr>
        <w:t>/01/2018</w:t>
      </w:r>
      <w:r w:rsidR="00317BD4" w:rsidRPr="00317BD4">
        <w:t>, exclusivamente através do </w:t>
      </w:r>
      <w:r w:rsidR="00317BD4">
        <w:t>site</w:t>
      </w:r>
      <w:r w:rsidR="00317BD4" w:rsidRPr="00317BD4">
        <w:t xml:space="preserve"> (</w:t>
      </w:r>
      <w:hyperlink r:id="rId20" w:tgtFrame="_blank" w:history="1">
        <w:r w:rsidR="00317BD4" w:rsidRPr="00317BD4">
          <w:rPr>
            <w:rStyle w:val="Hyperlink"/>
          </w:rPr>
          <w:t>http://coral.ufsm.br/eba2018/</w:t>
        </w:r>
      </w:hyperlink>
      <w:r w:rsidR="00317BD4" w:rsidRPr="00317BD4">
        <w:t>);</w:t>
      </w:r>
    </w:p>
    <w:p w:rsidR="00E045AD" w:rsidRDefault="00317BD4" w:rsidP="00C35641">
      <w:pPr>
        <w:pStyle w:val="SemEspaamento"/>
      </w:pPr>
      <w:r>
        <w:rPr>
          <w:b/>
        </w:rPr>
        <w:t xml:space="preserve"> </w:t>
      </w:r>
      <w:proofErr w:type="gramStart"/>
      <w:r w:rsidR="00017B06">
        <w:rPr>
          <w:b/>
        </w:rPr>
        <w:t>h</w:t>
      </w:r>
      <w:r w:rsidR="00A576A9" w:rsidRPr="00A576A9">
        <w:rPr>
          <w:b/>
        </w:rPr>
        <w:t>.</w:t>
      </w:r>
      <w:proofErr w:type="gramEnd"/>
      <w:r w:rsidR="00A576A9">
        <w:t xml:space="preserve"> </w:t>
      </w:r>
      <w:r w:rsidR="00A576A9" w:rsidRPr="00A576A9">
        <w:t xml:space="preserve">no caso do trabalho avaliado ter recebido recomendação para modificação, o autor deverá efetuar sua </w:t>
      </w:r>
      <w:proofErr w:type="spellStart"/>
      <w:r w:rsidR="00A576A9" w:rsidRPr="00A576A9">
        <w:t>ressubmissão</w:t>
      </w:r>
      <w:proofErr w:type="spellEnd"/>
      <w:r w:rsidR="00A576A9" w:rsidRPr="00A576A9">
        <w:t xml:space="preserve">, impreterivelmente, até </w:t>
      </w:r>
      <w:r>
        <w:rPr>
          <w:b/>
          <w:color w:val="FF0000"/>
        </w:rPr>
        <w:t>20</w:t>
      </w:r>
      <w:r w:rsidR="00A576A9" w:rsidRPr="00A576A9">
        <w:rPr>
          <w:b/>
          <w:color w:val="FF0000"/>
        </w:rPr>
        <w:t>/02/201</w:t>
      </w:r>
      <w:r w:rsidR="00D36A35">
        <w:rPr>
          <w:b/>
          <w:color w:val="FF0000"/>
        </w:rPr>
        <w:t>8</w:t>
      </w:r>
      <w:r w:rsidR="00A576A9" w:rsidRPr="00A576A9">
        <w:t>.</w:t>
      </w:r>
      <w:r w:rsidR="009F0C16">
        <w:t xml:space="preserve"> </w:t>
      </w:r>
    </w:p>
    <w:p w:rsidR="0011372F" w:rsidRDefault="00017B06" w:rsidP="00C35641">
      <w:pPr>
        <w:pStyle w:val="SemEspaamento"/>
      </w:pPr>
      <w:r>
        <w:rPr>
          <w:b/>
        </w:rPr>
        <w:t>i</w:t>
      </w:r>
      <w:r w:rsidR="0011372F" w:rsidRPr="0011372F">
        <w:rPr>
          <w:b/>
        </w:rPr>
        <w:t>.</w:t>
      </w:r>
      <w:r w:rsidR="0011372F">
        <w:t xml:space="preserve"> Serão aceitos arquivos </w:t>
      </w:r>
      <w:r w:rsidR="00317BD4">
        <w:t xml:space="preserve">somente </w:t>
      </w:r>
      <w:r w:rsidR="0011372F">
        <w:t xml:space="preserve">no formato </w:t>
      </w:r>
      <w:proofErr w:type="spellStart"/>
      <w:r w:rsidR="0011372F">
        <w:t>pdf</w:t>
      </w:r>
      <w:proofErr w:type="spellEnd"/>
      <w:r w:rsidR="0011372F">
        <w:t>.</w:t>
      </w:r>
    </w:p>
    <w:p w:rsidR="001B0CFA" w:rsidRPr="00666577" w:rsidRDefault="001B0CFA" w:rsidP="00C35641">
      <w:pPr>
        <w:pStyle w:val="SemEspaamento"/>
      </w:pPr>
      <w:r w:rsidRPr="001B0CFA">
        <w:rPr>
          <w:b/>
        </w:rPr>
        <w:t>j.</w:t>
      </w:r>
      <w:r>
        <w:t xml:space="preserve"> Dúvidas:</w:t>
      </w:r>
      <w:r w:rsidR="001C0535">
        <w:t xml:space="preserve"> </w:t>
      </w:r>
      <w:hyperlink r:id="rId21" w:tgtFrame="_blank" w:history="1">
        <w:r w:rsidR="00317BD4" w:rsidRPr="00317BD4">
          <w:rPr>
            <w:rStyle w:val="Hyperlink"/>
          </w:rPr>
          <w:t>eba@officeeventos.com.br</w:t>
        </w:r>
      </w:hyperlink>
    </w:p>
    <w:sectPr w:rsidR="001B0CFA" w:rsidRPr="00666577" w:rsidSect="007E3841">
      <w:type w:val="continuous"/>
      <w:pgSz w:w="11907" w:h="16839" w:code="9"/>
      <w:pgMar w:top="2268" w:right="1134" w:bottom="1134" w:left="1134" w:header="567" w:footer="706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BBB" w:rsidRDefault="00353BBB">
      <w:r>
        <w:separator/>
      </w:r>
    </w:p>
  </w:endnote>
  <w:endnote w:type="continuationSeparator" w:id="0">
    <w:p w:rsidR="00353BBB" w:rsidRDefault="00353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08A" w:rsidRDefault="0023008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08A" w:rsidRDefault="0023008A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08A" w:rsidRDefault="0023008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BBB" w:rsidRDefault="00353BBB">
      <w:r>
        <w:separator/>
      </w:r>
    </w:p>
  </w:footnote>
  <w:footnote w:type="continuationSeparator" w:id="0">
    <w:p w:rsidR="00353BBB" w:rsidRDefault="00353B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AD" w:rsidRDefault="00353BB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52810" o:spid="_x0000_s2052" type="#_x0000_t75" style="position:absolute;left:0;text-align:left;margin-left:0;margin-top:0;width:481.85pt;height:524.3pt;z-index:-251657216;mso-position-horizontal:center;mso-position-horizontal-relative:margin;mso-position-vertical:center;mso-position-vertical-relative:margin" o:allowincell="f">
          <v:imagedata r:id="rId1" o:title="marca-d-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AD" w:rsidRDefault="00353BBB" w:rsidP="00D16899">
    <w:pPr>
      <w:pStyle w:val="Cabealho"/>
      <w:ind w:left="0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52811" o:spid="_x0000_s2053" type="#_x0000_t75" style="position:absolute;left:0;text-align:left;margin-left:0;margin-top:0;width:481.85pt;height:524.3pt;z-index:-251656192;mso-position-horizontal:center;mso-position-horizontal-relative:margin;mso-position-vertical:center;mso-position-vertical-relative:margin" o:allowincell="f">
          <v:imagedata r:id="rId1" o:title="marca-d-agua" gain="19661f" blacklevel="22938f"/>
          <w10:wrap anchorx="margin" anchory="margin"/>
        </v:shape>
      </w:pict>
    </w:r>
    <w:r w:rsidR="0023008A">
      <w:rPr>
        <w:noProof/>
      </w:rPr>
      <w:drawing>
        <wp:inline distT="0" distB="0" distL="0" distR="0">
          <wp:extent cx="6115050" cy="1371600"/>
          <wp:effectExtent l="19050" t="0" r="0" b="0"/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371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9004D" w:rsidRPr="00666577" w:rsidRDefault="00D9004D" w:rsidP="00D16899">
    <w:pPr>
      <w:pStyle w:val="Cabealho"/>
      <w:ind w:left="0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AD" w:rsidRDefault="00353BB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52809" o:spid="_x0000_s2051" type="#_x0000_t75" style="position:absolute;left:0;text-align:left;margin-left:0;margin-top:0;width:481.85pt;height:524.3pt;z-index:-251658240;mso-position-horizontal:center;mso-position-horizontal-relative:margin;mso-position-vertical:center;mso-position-vertical-relative:margin" o:allowincell="f">
          <v:imagedata r:id="rId1" o:title="marca-d-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74965"/>
    <w:multiLevelType w:val="multilevel"/>
    <w:tmpl w:val="34EEEFA4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71E825E7"/>
    <w:multiLevelType w:val="multilevel"/>
    <w:tmpl w:val="8110C5F4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4" fill="f" fillcolor="white" stroke="f">
      <v:fill color="white" on="f"/>
      <v:stroke on="f"/>
      <o:colormru v:ext="edit" colors="#f90,#cdbb33,#caa378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224"/>
    <w:rsid w:val="000039A9"/>
    <w:rsid w:val="00017B06"/>
    <w:rsid w:val="00036C6F"/>
    <w:rsid w:val="00063BD8"/>
    <w:rsid w:val="00064F3D"/>
    <w:rsid w:val="000D3B4C"/>
    <w:rsid w:val="000D402A"/>
    <w:rsid w:val="00112093"/>
    <w:rsid w:val="0011372F"/>
    <w:rsid w:val="001569E7"/>
    <w:rsid w:val="001B0CFA"/>
    <w:rsid w:val="001B6C50"/>
    <w:rsid w:val="001C0535"/>
    <w:rsid w:val="001C0DAD"/>
    <w:rsid w:val="002174F7"/>
    <w:rsid w:val="0023008A"/>
    <w:rsid w:val="00294209"/>
    <w:rsid w:val="002953F4"/>
    <w:rsid w:val="002A34F3"/>
    <w:rsid w:val="002B7549"/>
    <w:rsid w:val="002D6004"/>
    <w:rsid w:val="002E3AB1"/>
    <w:rsid w:val="00317BD4"/>
    <w:rsid w:val="00353BBB"/>
    <w:rsid w:val="003543BC"/>
    <w:rsid w:val="003707AB"/>
    <w:rsid w:val="00370DB1"/>
    <w:rsid w:val="00386774"/>
    <w:rsid w:val="00394E56"/>
    <w:rsid w:val="0041090B"/>
    <w:rsid w:val="0046095B"/>
    <w:rsid w:val="004611B7"/>
    <w:rsid w:val="00461B74"/>
    <w:rsid w:val="004B15B0"/>
    <w:rsid w:val="004B5057"/>
    <w:rsid w:val="004E6148"/>
    <w:rsid w:val="00532924"/>
    <w:rsid w:val="00586A08"/>
    <w:rsid w:val="005B39C8"/>
    <w:rsid w:val="005C3383"/>
    <w:rsid w:val="005E208B"/>
    <w:rsid w:val="00601224"/>
    <w:rsid w:val="0065678A"/>
    <w:rsid w:val="00657119"/>
    <w:rsid w:val="0065712D"/>
    <w:rsid w:val="00666577"/>
    <w:rsid w:val="0068461A"/>
    <w:rsid w:val="006A1FC7"/>
    <w:rsid w:val="006A3985"/>
    <w:rsid w:val="006B420A"/>
    <w:rsid w:val="006C5DFC"/>
    <w:rsid w:val="006E1FFB"/>
    <w:rsid w:val="006E3F3F"/>
    <w:rsid w:val="006F2CFC"/>
    <w:rsid w:val="00733AFE"/>
    <w:rsid w:val="0077661B"/>
    <w:rsid w:val="007C4FC4"/>
    <w:rsid w:val="007E3841"/>
    <w:rsid w:val="007F2B8D"/>
    <w:rsid w:val="00842005"/>
    <w:rsid w:val="00881575"/>
    <w:rsid w:val="00887CB1"/>
    <w:rsid w:val="008B37A0"/>
    <w:rsid w:val="008D0AFA"/>
    <w:rsid w:val="008F7987"/>
    <w:rsid w:val="009071F4"/>
    <w:rsid w:val="009267D6"/>
    <w:rsid w:val="00957B41"/>
    <w:rsid w:val="009705B2"/>
    <w:rsid w:val="00972DCF"/>
    <w:rsid w:val="00982790"/>
    <w:rsid w:val="009900C8"/>
    <w:rsid w:val="009B4130"/>
    <w:rsid w:val="009C1129"/>
    <w:rsid w:val="009E068B"/>
    <w:rsid w:val="009F0C16"/>
    <w:rsid w:val="00A15752"/>
    <w:rsid w:val="00A2620A"/>
    <w:rsid w:val="00A3472A"/>
    <w:rsid w:val="00A576A9"/>
    <w:rsid w:val="00A73448"/>
    <w:rsid w:val="00AC7D6E"/>
    <w:rsid w:val="00AD0644"/>
    <w:rsid w:val="00B12B48"/>
    <w:rsid w:val="00B25844"/>
    <w:rsid w:val="00B5261F"/>
    <w:rsid w:val="00B83ABB"/>
    <w:rsid w:val="00BA736A"/>
    <w:rsid w:val="00BB4D48"/>
    <w:rsid w:val="00BB7A25"/>
    <w:rsid w:val="00BE3809"/>
    <w:rsid w:val="00BF5CC7"/>
    <w:rsid w:val="00C171B9"/>
    <w:rsid w:val="00C3116F"/>
    <w:rsid w:val="00C35641"/>
    <w:rsid w:val="00C558E6"/>
    <w:rsid w:val="00C9436E"/>
    <w:rsid w:val="00C9738D"/>
    <w:rsid w:val="00CA2DAA"/>
    <w:rsid w:val="00CA3689"/>
    <w:rsid w:val="00CA3709"/>
    <w:rsid w:val="00CE0A94"/>
    <w:rsid w:val="00D16899"/>
    <w:rsid w:val="00D2012B"/>
    <w:rsid w:val="00D35306"/>
    <w:rsid w:val="00D36A35"/>
    <w:rsid w:val="00D62163"/>
    <w:rsid w:val="00D6240A"/>
    <w:rsid w:val="00D9004D"/>
    <w:rsid w:val="00D94B7B"/>
    <w:rsid w:val="00E035BE"/>
    <w:rsid w:val="00E045AD"/>
    <w:rsid w:val="00E46836"/>
    <w:rsid w:val="00ED6582"/>
    <w:rsid w:val="00ED659C"/>
    <w:rsid w:val="00EF17DD"/>
    <w:rsid w:val="00F0787B"/>
    <w:rsid w:val="00F31E90"/>
    <w:rsid w:val="00F615AA"/>
    <w:rsid w:val="00F74D1D"/>
    <w:rsid w:val="00F87711"/>
    <w:rsid w:val="00FD3595"/>
    <w:rsid w:val="00FE2C6E"/>
    <w:rsid w:val="00FE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4" fill="f" fillcolor="white" stroke="f">
      <v:fill color="white" on="f"/>
      <v:stroke on="f"/>
      <o:colormru v:ext="edit" colors="#f90,#cdbb33,#caa37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Resumo EBA"/>
    <w:qFormat/>
    <w:rsid w:val="00CE0A94"/>
    <w:pPr>
      <w:ind w:left="567" w:right="567"/>
      <w:jc w:val="both"/>
    </w:pPr>
    <w:rPr>
      <w:sz w:val="22"/>
      <w:szCs w:val="24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586A0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BE380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BE380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sid w:val="00BE3809"/>
    <w:rPr>
      <w:sz w:val="32"/>
    </w:rPr>
  </w:style>
  <w:style w:type="character" w:styleId="Hyperlink">
    <w:name w:val="Hyperlink"/>
    <w:rsid w:val="00BE3809"/>
    <w:rPr>
      <w:color w:val="0000FF"/>
      <w:u w:val="single"/>
    </w:rPr>
  </w:style>
  <w:style w:type="paragraph" w:styleId="Textoembloco">
    <w:name w:val="Block Text"/>
    <w:basedOn w:val="Normal"/>
    <w:rsid w:val="00BE3809"/>
    <w:pPr>
      <w:ind w:left="540" w:right="459"/>
    </w:pPr>
  </w:style>
  <w:style w:type="paragraph" w:styleId="Recuodecorpodetexto">
    <w:name w:val="Body Text Indent"/>
    <w:basedOn w:val="Normal"/>
    <w:rsid w:val="00BE3809"/>
    <w:pPr>
      <w:ind w:left="540"/>
    </w:pPr>
    <w:rPr>
      <w:lang w:val="en-US"/>
    </w:rPr>
  </w:style>
  <w:style w:type="paragraph" w:styleId="Recuodecorpodetexto2">
    <w:name w:val="Body Text Indent 2"/>
    <w:basedOn w:val="Normal"/>
    <w:rsid w:val="00BE3809"/>
    <w:pPr>
      <w:ind w:left="495"/>
    </w:pPr>
  </w:style>
  <w:style w:type="paragraph" w:styleId="NormalWeb">
    <w:name w:val="Normal (Web)"/>
    <w:basedOn w:val="Normal"/>
    <w:rsid w:val="00BE3809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Forte">
    <w:name w:val="Strong"/>
    <w:uiPriority w:val="22"/>
    <w:qFormat/>
    <w:rsid w:val="00BE3809"/>
    <w:rPr>
      <w:b/>
      <w:bCs/>
    </w:rPr>
  </w:style>
  <w:style w:type="paragraph" w:styleId="Textodebalo">
    <w:name w:val="Balloon Text"/>
    <w:basedOn w:val="Normal"/>
    <w:link w:val="TextodebaloChar"/>
    <w:rsid w:val="00F0787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F0787B"/>
    <w:rPr>
      <w:rFonts w:ascii="Tahoma" w:hAnsi="Tahoma" w:cs="Tahoma"/>
      <w:sz w:val="16"/>
      <w:szCs w:val="16"/>
    </w:rPr>
  </w:style>
  <w:style w:type="paragraph" w:styleId="Ttulo">
    <w:name w:val="Title"/>
    <w:aliases w:val="Título EBA"/>
    <w:basedOn w:val="Normal"/>
    <w:next w:val="Normal"/>
    <w:link w:val="TtuloChar"/>
    <w:qFormat/>
    <w:rsid w:val="00CE0A94"/>
    <w:pPr>
      <w:ind w:left="0" w:right="0"/>
      <w:outlineLvl w:val="0"/>
    </w:pPr>
    <w:rPr>
      <w:b/>
      <w:bCs/>
      <w:kern w:val="28"/>
      <w:sz w:val="32"/>
      <w:szCs w:val="32"/>
    </w:rPr>
  </w:style>
  <w:style w:type="character" w:customStyle="1" w:styleId="TtuloChar">
    <w:name w:val="Título Char"/>
    <w:aliases w:val="Título EBA Char"/>
    <w:link w:val="Ttulo"/>
    <w:rsid w:val="00CE0A94"/>
    <w:rPr>
      <w:rFonts w:eastAsia="Times New Roman" w:cs="Times New Roman"/>
      <w:b/>
      <w:bCs/>
      <w:kern w:val="28"/>
      <w:sz w:val="32"/>
      <w:szCs w:val="32"/>
    </w:rPr>
  </w:style>
  <w:style w:type="paragraph" w:styleId="Subttulo">
    <w:name w:val="Subtitle"/>
    <w:aliases w:val="Seção EBA"/>
    <w:basedOn w:val="Normal"/>
    <w:next w:val="Normal"/>
    <w:link w:val="SubttuloChar"/>
    <w:qFormat/>
    <w:rsid w:val="00586A08"/>
    <w:pPr>
      <w:spacing w:before="240" w:after="240"/>
      <w:ind w:left="0" w:right="0"/>
      <w:jc w:val="left"/>
      <w:outlineLvl w:val="1"/>
    </w:pPr>
    <w:rPr>
      <w:b/>
      <w:caps/>
      <w:sz w:val="28"/>
    </w:rPr>
  </w:style>
  <w:style w:type="character" w:customStyle="1" w:styleId="SubttuloChar">
    <w:name w:val="Subtítulo Char"/>
    <w:aliases w:val="Seção EBA Char"/>
    <w:link w:val="Subttulo"/>
    <w:rsid w:val="00586A08"/>
    <w:rPr>
      <w:rFonts w:eastAsia="Times New Roman" w:cs="Times New Roman"/>
      <w:b/>
      <w:caps/>
      <w:sz w:val="28"/>
      <w:szCs w:val="24"/>
    </w:rPr>
  </w:style>
  <w:style w:type="paragraph" w:styleId="SemEspaamento">
    <w:name w:val="No Spacing"/>
    <w:aliases w:val="Texto EBA"/>
    <w:uiPriority w:val="1"/>
    <w:qFormat/>
    <w:rsid w:val="0065678A"/>
    <w:pPr>
      <w:ind w:firstLine="567"/>
      <w:jc w:val="both"/>
    </w:pPr>
    <w:rPr>
      <w:sz w:val="22"/>
      <w:szCs w:val="24"/>
    </w:rPr>
  </w:style>
  <w:style w:type="paragraph" w:customStyle="1" w:styleId="SubseoEBA">
    <w:name w:val="Subseção EBA"/>
    <w:basedOn w:val="Normal"/>
    <w:next w:val="Normal"/>
    <w:link w:val="SubseoEBAChar"/>
    <w:qFormat/>
    <w:rsid w:val="00586A08"/>
    <w:pPr>
      <w:spacing w:before="240"/>
      <w:ind w:left="0" w:right="0"/>
      <w:jc w:val="left"/>
      <w:outlineLvl w:val="1"/>
    </w:pPr>
    <w:rPr>
      <w:b/>
      <w:sz w:val="28"/>
    </w:rPr>
  </w:style>
  <w:style w:type="paragraph" w:customStyle="1" w:styleId="sub-subseoEBA">
    <w:name w:val="sub-subseção EBA"/>
    <w:basedOn w:val="Corpodetexto"/>
    <w:link w:val="sub-subseoEBAChar"/>
    <w:qFormat/>
    <w:rsid w:val="00C35641"/>
    <w:pPr>
      <w:widowControl w:val="0"/>
      <w:spacing w:before="120"/>
      <w:ind w:left="0" w:right="0"/>
      <w:jc w:val="left"/>
    </w:pPr>
    <w:rPr>
      <w:i/>
      <w:sz w:val="22"/>
      <w:u w:val="single"/>
    </w:rPr>
  </w:style>
  <w:style w:type="character" w:customStyle="1" w:styleId="SubseoEBAChar">
    <w:name w:val="Subseção EBA Char"/>
    <w:link w:val="SubseoEBA"/>
    <w:rsid w:val="00586A08"/>
    <w:rPr>
      <w:b/>
      <w:sz w:val="28"/>
      <w:szCs w:val="24"/>
    </w:rPr>
  </w:style>
  <w:style w:type="paragraph" w:customStyle="1" w:styleId="TtuloFigEBA">
    <w:name w:val="Título Fig. EBA"/>
    <w:basedOn w:val="SemEspaamento"/>
    <w:qFormat/>
    <w:rsid w:val="006C5DFC"/>
    <w:pPr>
      <w:spacing w:before="120" w:after="120"/>
      <w:ind w:firstLine="0"/>
      <w:jc w:val="center"/>
    </w:pPr>
    <w:rPr>
      <w:i/>
    </w:rPr>
  </w:style>
  <w:style w:type="character" w:customStyle="1" w:styleId="Ttulo3Char">
    <w:name w:val="Título 3 Char"/>
    <w:link w:val="Ttulo3"/>
    <w:semiHidden/>
    <w:rsid w:val="00586A0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sub-subseoEBAChar">
    <w:name w:val="sub-subseção EBA Char"/>
    <w:link w:val="sub-subseoEBA"/>
    <w:rsid w:val="00C35641"/>
    <w:rPr>
      <w:rFonts w:ascii="Cambria" w:eastAsia="Times New Roman" w:hAnsi="Cambria" w:cs="Times New Roman"/>
      <w:b/>
      <w:bCs/>
      <w:i/>
      <w:sz w:val="22"/>
      <w:szCs w:val="24"/>
      <w:u w:val="single"/>
    </w:rPr>
  </w:style>
  <w:style w:type="table" w:styleId="Tabelacomgrade">
    <w:name w:val="Table Grid"/>
    <w:basedOn w:val="Tabelanormal"/>
    <w:rsid w:val="004609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Resumo EBA"/>
    <w:qFormat/>
    <w:rsid w:val="00CE0A94"/>
    <w:pPr>
      <w:ind w:left="567" w:right="567"/>
      <w:jc w:val="both"/>
    </w:pPr>
    <w:rPr>
      <w:sz w:val="22"/>
      <w:szCs w:val="24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586A0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BE380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BE380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sid w:val="00BE3809"/>
    <w:rPr>
      <w:sz w:val="32"/>
    </w:rPr>
  </w:style>
  <w:style w:type="character" w:styleId="Hyperlink">
    <w:name w:val="Hyperlink"/>
    <w:rsid w:val="00BE3809"/>
    <w:rPr>
      <w:color w:val="0000FF"/>
      <w:u w:val="single"/>
    </w:rPr>
  </w:style>
  <w:style w:type="paragraph" w:styleId="Textoembloco">
    <w:name w:val="Block Text"/>
    <w:basedOn w:val="Normal"/>
    <w:rsid w:val="00BE3809"/>
    <w:pPr>
      <w:ind w:left="540" w:right="459"/>
    </w:pPr>
  </w:style>
  <w:style w:type="paragraph" w:styleId="Recuodecorpodetexto">
    <w:name w:val="Body Text Indent"/>
    <w:basedOn w:val="Normal"/>
    <w:rsid w:val="00BE3809"/>
    <w:pPr>
      <w:ind w:left="540"/>
    </w:pPr>
    <w:rPr>
      <w:lang w:val="en-US"/>
    </w:rPr>
  </w:style>
  <w:style w:type="paragraph" w:styleId="Recuodecorpodetexto2">
    <w:name w:val="Body Text Indent 2"/>
    <w:basedOn w:val="Normal"/>
    <w:rsid w:val="00BE3809"/>
    <w:pPr>
      <w:ind w:left="495"/>
    </w:pPr>
  </w:style>
  <w:style w:type="paragraph" w:styleId="NormalWeb">
    <w:name w:val="Normal (Web)"/>
    <w:basedOn w:val="Normal"/>
    <w:rsid w:val="00BE3809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Forte">
    <w:name w:val="Strong"/>
    <w:uiPriority w:val="22"/>
    <w:qFormat/>
    <w:rsid w:val="00BE3809"/>
    <w:rPr>
      <w:b/>
      <w:bCs/>
    </w:rPr>
  </w:style>
  <w:style w:type="paragraph" w:styleId="Textodebalo">
    <w:name w:val="Balloon Text"/>
    <w:basedOn w:val="Normal"/>
    <w:link w:val="TextodebaloChar"/>
    <w:rsid w:val="00F0787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F0787B"/>
    <w:rPr>
      <w:rFonts w:ascii="Tahoma" w:hAnsi="Tahoma" w:cs="Tahoma"/>
      <w:sz w:val="16"/>
      <w:szCs w:val="16"/>
    </w:rPr>
  </w:style>
  <w:style w:type="paragraph" w:styleId="Ttulo">
    <w:name w:val="Title"/>
    <w:aliases w:val="Título EBA"/>
    <w:basedOn w:val="Normal"/>
    <w:next w:val="Normal"/>
    <w:link w:val="TtuloChar"/>
    <w:qFormat/>
    <w:rsid w:val="00CE0A94"/>
    <w:pPr>
      <w:ind w:left="0" w:right="0"/>
      <w:outlineLvl w:val="0"/>
    </w:pPr>
    <w:rPr>
      <w:b/>
      <w:bCs/>
      <w:kern w:val="28"/>
      <w:sz w:val="32"/>
      <w:szCs w:val="32"/>
    </w:rPr>
  </w:style>
  <w:style w:type="character" w:customStyle="1" w:styleId="TtuloChar">
    <w:name w:val="Título Char"/>
    <w:aliases w:val="Título EBA Char"/>
    <w:link w:val="Ttulo"/>
    <w:rsid w:val="00CE0A94"/>
    <w:rPr>
      <w:rFonts w:eastAsia="Times New Roman" w:cs="Times New Roman"/>
      <w:b/>
      <w:bCs/>
      <w:kern w:val="28"/>
      <w:sz w:val="32"/>
      <w:szCs w:val="32"/>
    </w:rPr>
  </w:style>
  <w:style w:type="paragraph" w:styleId="Subttulo">
    <w:name w:val="Subtitle"/>
    <w:aliases w:val="Seção EBA"/>
    <w:basedOn w:val="Normal"/>
    <w:next w:val="Normal"/>
    <w:link w:val="SubttuloChar"/>
    <w:qFormat/>
    <w:rsid w:val="00586A08"/>
    <w:pPr>
      <w:spacing w:before="240" w:after="240"/>
      <w:ind w:left="0" w:right="0"/>
      <w:jc w:val="left"/>
      <w:outlineLvl w:val="1"/>
    </w:pPr>
    <w:rPr>
      <w:b/>
      <w:caps/>
      <w:sz w:val="28"/>
    </w:rPr>
  </w:style>
  <w:style w:type="character" w:customStyle="1" w:styleId="SubttuloChar">
    <w:name w:val="Subtítulo Char"/>
    <w:aliases w:val="Seção EBA Char"/>
    <w:link w:val="Subttulo"/>
    <w:rsid w:val="00586A08"/>
    <w:rPr>
      <w:rFonts w:eastAsia="Times New Roman" w:cs="Times New Roman"/>
      <w:b/>
      <w:caps/>
      <w:sz w:val="28"/>
      <w:szCs w:val="24"/>
    </w:rPr>
  </w:style>
  <w:style w:type="paragraph" w:styleId="SemEspaamento">
    <w:name w:val="No Spacing"/>
    <w:aliases w:val="Texto EBA"/>
    <w:uiPriority w:val="1"/>
    <w:qFormat/>
    <w:rsid w:val="0065678A"/>
    <w:pPr>
      <w:ind w:firstLine="567"/>
      <w:jc w:val="both"/>
    </w:pPr>
    <w:rPr>
      <w:sz w:val="22"/>
      <w:szCs w:val="24"/>
    </w:rPr>
  </w:style>
  <w:style w:type="paragraph" w:customStyle="1" w:styleId="SubseoEBA">
    <w:name w:val="Subseção EBA"/>
    <w:basedOn w:val="Normal"/>
    <w:next w:val="Normal"/>
    <w:link w:val="SubseoEBAChar"/>
    <w:qFormat/>
    <w:rsid w:val="00586A08"/>
    <w:pPr>
      <w:spacing w:before="240"/>
      <w:ind w:left="0" w:right="0"/>
      <w:jc w:val="left"/>
      <w:outlineLvl w:val="1"/>
    </w:pPr>
    <w:rPr>
      <w:b/>
      <w:sz w:val="28"/>
    </w:rPr>
  </w:style>
  <w:style w:type="paragraph" w:customStyle="1" w:styleId="sub-subseoEBA">
    <w:name w:val="sub-subseção EBA"/>
    <w:basedOn w:val="Corpodetexto"/>
    <w:link w:val="sub-subseoEBAChar"/>
    <w:qFormat/>
    <w:rsid w:val="00C35641"/>
    <w:pPr>
      <w:widowControl w:val="0"/>
      <w:spacing w:before="120"/>
      <w:ind w:left="0" w:right="0"/>
      <w:jc w:val="left"/>
    </w:pPr>
    <w:rPr>
      <w:i/>
      <w:sz w:val="22"/>
      <w:u w:val="single"/>
    </w:rPr>
  </w:style>
  <w:style w:type="character" w:customStyle="1" w:styleId="SubseoEBAChar">
    <w:name w:val="Subseção EBA Char"/>
    <w:link w:val="SubseoEBA"/>
    <w:rsid w:val="00586A08"/>
    <w:rPr>
      <w:b/>
      <w:sz w:val="28"/>
      <w:szCs w:val="24"/>
    </w:rPr>
  </w:style>
  <w:style w:type="paragraph" w:customStyle="1" w:styleId="TtuloFigEBA">
    <w:name w:val="Título Fig. EBA"/>
    <w:basedOn w:val="SemEspaamento"/>
    <w:qFormat/>
    <w:rsid w:val="006C5DFC"/>
    <w:pPr>
      <w:spacing w:before="120" w:after="120"/>
      <w:ind w:firstLine="0"/>
      <w:jc w:val="center"/>
    </w:pPr>
    <w:rPr>
      <w:i/>
    </w:rPr>
  </w:style>
  <w:style w:type="character" w:customStyle="1" w:styleId="Ttulo3Char">
    <w:name w:val="Título 3 Char"/>
    <w:link w:val="Ttulo3"/>
    <w:semiHidden/>
    <w:rsid w:val="00586A0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sub-subseoEBAChar">
    <w:name w:val="sub-subseção EBA Char"/>
    <w:link w:val="sub-subseoEBA"/>
    <w:rsid w:val="00C35641"/>
    <w:rPr>
      <w:rFonts w:ascii="Cambria" w:eastAsia="Times New Roman" w:hAnsi="Cambria" w:cs="Times New Roman"/>
      <w:b/>
      <w:bCs/>
      <w:i/>
      <w:sz w:val="22"/>
      <w:szCs w:val="24"/>
      <w:u w:val="single"/>
    </w:rPr>
  </w:style>
  <w:style w:type="table" w:styleId="Tabelacomgrade">
    <w:name w:val="Table Grid"/>
    <w:basedOn w:val="Tabelanormal"/>
    <w:rsid w:val="004609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wmf"/><Relationship Id="rId3" Type="http://schemas.openxmlformats.org/officeDocument/2006/relationships/styles" Target="styles.xml"/><Relationship Id="rId21" Type="http://schemas.openxmlformats.org/officeDocument/2006/relationships/hyperlink" Target="mailto:eba@officeeventos.com.br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://coral.ufsm.br/eba2018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hyperlink" Target="mailto:egues@xxxxxx.br" TargetMode="Externa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za\Desktop\PASTAS\modelo_trabalhos_completos_EBA_IBA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Juliana\Downloads\trabalhos%20edi&#231;oes%20EBA_v2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1"/>
          <c:order val="0"/>
          <c:spPr>
            <a:solidFill>
              <a:schemeClr val="tx2"/>
            </a:solidFill>
          </c:spPr>
          <c:invertIfNegative val="0"/>
          <c:val>
            <c:numRef>
              <c:f>'[trabalhos ediçoes EBA_v2.xlsx]Plan1'!$D$1:$D$10</c:f>
              <c:numCache>
                <c:formatCode>General</c:formatCode>
                <c:ptCount val="10"/>
                <c:pt idx="0">
                  <c:v>65</c:v>
                </c:pt>
                <c:pt idx="1">
                  <c:v>69</c:v>
                </c:pt>
                <c:pt idx="2">
                  <c:v>74</c:v>
                </c:pt>
                <c:pt idx="3">
                  <c:v>80</c:v>
                </c:pt>
                <c:pt idx="4">
                  <c:v>116</c:v>
                </c:pt>
                <c:pt idx="5">
                  <c:v>107</c:v>
                </c:pt>
                <c:pt idx="6">
                  <c:v>149</c:v>
                </c:pt>
                <c:pt idx="7">
                  <c:v>94</c:v>
                </c:pt>
                <c:pt idx="8">
                  <c:v>250</c:v>
                </c:pt>
                <c:pt idx="9">
                  <c:v>228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8848896"/>
        <c:axId val="269923456"/>
      </c:barChart>
      <c:catAx>
        <c:axId val="3088488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/>
                </a:pPr>
                <a:r>
                  <a:rPr lang="pt-BR" sz="1200"/>
                  <a:t>Edição do EBA</a:t>
                </a:r>
              </a:p>
            </c:rich>
          </c:tx>
          <c:overlay val="0"/>
        </c:title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b="1"/>
            </a:pPr>
            <a:endParaRPr lang="pt-BR"/>
          </a:p>
        </c:txPr>
        <c:crossAx val="269923456"/>
        <c:crosses val="autoZero"/>
        <c:auto val="1"/>
        <c:lblAlgn val="ctr"/>
        <c:lblOffset val="100"/>
        <c:noMultiLvlLbl val="0"/>
      </c:catAx>
      <c:valAx>
        <c:axId val="269923456"/>
        <c:scaling>
          <c:orientation val="minMax"/>
          <c:max val="260"/>
          <c:min val="0"/>
        </c:scaling>
        <c:delete val="0"/>
        <c:axPos val="l"/>
        <c:majorGridlines>
          <c:spPr>
            <a:ln>
              <a:solidFill>
                <a:schemeClr val="tx1"/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pt-BR" sz="1200"/>
                  <a:t>Quantidade de trabalhos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b="1"/>
            </a:pPr>
            <a:endParaRPr lang="pt-BR"/>
          </a:p>
        </c:txPr>
        <c:crossAx val="3088488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Escritório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308E7D-8970-447C-87F0-3128761CB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modelo_trabalhos_completos_EBA_IBA</Template>
  <TotalTime>1</TotalTime>
  <Pages>4</Pages>
  <Words>1291</Words>
  <Characters>6975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Começar seu texto aqui</vt:lpstr>
    </vt:vector>
  </TitlesOfParts>
  <Company>ufpr</Company>
  <LinksUpToDate>false</LinksUpToDate>
  <CharactersWithSpaces>8250</CharactersWithSpaces>
  <SharedDoc>false</SharedDoc>
  <HLinks>
    <vt:vector size="6" baseType="variant">
      <vt:variant>
        <vt:i4>2424850</vt:i4>
      </vt:variant>
      <vt:variant>
        <vt:i4>0</vt:i4>
      </vt:variant>
      <vt:variant>
        <vt:i4>0</vt:i4>
      </vt:variant>
      <vt:variant>
        <vt:i4>5</vt:i4>
      </vt:variant>
      <vt:variant>
        <vt:lpwstr>mailto:egues@xxxxxx.br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Começar seu texto aqui</dc:title>
  <dc:creator>Andreza</dc:creator>
  <cp:lastModifiedBy>HP</cp:lastModifiedBy>
  <cp:revision>3</cp:revision>
  <cp:lastPrinted>2011-09-21T16:49:00Z</cp:lastPrinted>
  <dcterms:created xsi:type="dcterms:W3CDTF">2017-11-09T18:58:00Z</dcterms:created>
  <dcterms:modified xsi:type="dcterms:W3CDTF">2017-11-09T18:58:00Z</dcterms:modified>
</cp:coreProperties>
</file>